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79CD47E6"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676031">
        <w:rPr>
          <w:rFonts w:ascii="Calibri" w:hAnsi="Calibri" w:cs="Calibri"/>
          <w:color w:val="000000"/>
        </w:rPr>
        <w:t>Lisa O’Connor</w:t>
      </w:r>
    </w:p>
    <w:p w14:paraId="3BBF62C7" w14:textId="65C66760" w:rsidR="00676031" w:rsidRPr="00F53793" w:rsidRDefault="00E20673" w:rsidP="00676031">
      <w:pPr>
        <w:widowControl w:val="0"/>
        <w:tabs>
          <w:tab w:val="right" w:pos="9360"/>
        </w:tabs>
        <w:autoSpaceDE w:val="0"/>
        <w:autoSpaceDN w:val="0"/>
        <w:adjustRightInd w:val="0"/>
        <w:jc w:val="both"/>
        <w:rPr>
          <w:rFonts w:ascii="Calibri" w:hAnsi="Calibri" w:cs="Calibri"/>
          <w:color w:val="000000"/>
        </w:rPr>
      </w:pPr>
      <w:r w:rsidRPr="00E20673">
        <w:rPr>
          <w:rFonts w:asciiTheme="minorHAnsi" w:hAnsiTheme="minorHAnsi" w:cstheme="minorHAnsi"/>
          <w:bCs/>
          <w:color w:val="000000" w:themeColor="text1"/>
        </w:rPr>
        <w:t>Feb. 19,</w:t>
      </w:r>
      <w:r w:rsidR="00B77DAE" w:rsidRPr="00E20673">
        <w:rPr>
          <w:rFonts w:asciiTheme="minorHAnsi" w:hAnsiTheme="minorHAnsi" w:cstheme="minorHAnsi"/>
          <w:bCs/>
          <w:color w:val="000000" w:themeColor="text1"/>
        </w:rPr>
        <w:t xml:space="preserve"> </w:t>
      </w:r>
      <w:proofErr w:type="gramStart"/>
      <w:r w:rsidR="00B77DAE" w:rsidRPr="00E20673">
        <w:rPr>
          <w:rFonts w:asciiTheme="minorHAnsi" w:hAnsiTheme="minorHAnsi" w:cstheme="minorHAnsi"/>
          <w:bCs/>
          <w:color w:val="000000" w:themeColor="text1"/>
        </w:rPr>
        <w:t>202</w:t>
      </w:r>
      <w:r w:rsidR="00A20BA4" w:rsidRPr="00E20673">
        <w:rPr>
          <w:rFonts w:asciiTheme="minorHAnsi" w:hAnsiTheme="minorHAnsi" w:cstheme="minorHAnsi"/>
          <w:bCs/>
          <w:color w:val="000000" w:themeColor="text1"/>
        </w:rPr>
        <w:t>6</w:t>
      </w:r>
      <w:proofErr w:type="gramEnd"/>
      <w:r w:rsidR="00B77DAE" w:rsidRPr="00676031">
        <w:rPr>
          <w:rFonts w:asciiTheme="minorHAnsi" w:hAnsiTheme="minorHAnsi" w:cstheme="minorHAnsi"/>
          <w:bCs/>
          <w:color w:val="000000"/>
        </w:rPr>
        <w:tab/>
      </w:r>
      <w:r w:rsidR="00676031" w:rsidRPr="00F53793">
        <w:rPr>
          <w:rFonts w:ascii="Calibri" w:hAnsi="Calibri" w:cs="Calibri"/>
          <w:color w:val="000000"/>
        </w:rPr>
        <w:t>President, Publicom Inc.</w:t>
      </w:r>
    </w:p>
    <w:p w14:paraId="383D47C8" w14:textId="77777777" w:rsidR="00676031" w:rsidRPr="00F53793" w:rsidRDefault="00676031" w:rsidP="00676031">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Pr="00CA131D">
        <w:rPr>
          <w:rFonts w:ascii="Calibri" w:hAnsi="Calibri" w:cs="Calibri"/>
          <w:b/>
          <w:bCs/>
          <w:color w:val="000000"/>
        </w:rPr>
        <w:t>e</w:t>
      </w:r>
      <w:r>
        <w:rPr>
          <w:rFonts w:ascii="Calibri" w:hAnsi="Calibri" w:cs="Calibri"/>
          <w:color w:val="000000"/>
        </w:rPr>
        <w:t xml:space="preserve">: </w:t>
      </w:r>
      <w:hyperlink r:id="rId7" w:history="1">
        <w:r w:rsidRPr="004B7747">
          <w:rPr>
            <w:rStyle w:val="Hyperlink"/>
            <w:rFonts w:ascii="Calibri" w:hAnsi="Calibri" w:cs="Calibri"/>
          </w:rPr>
          <w:t>lisao@publicom.com</w:t>
        </w:r>
      </w:hyperlink>
      <w:r w:rsidRPr="00F53793">
        <w:rPr>
          <w:rFonts w:ascii="Calibri" w:hAnsi="Calibri" w:cs="Calibri"/>
          <w:color w:val="000000"/>
        </w:rPr>
        <w:t xml:space="preserve"> | </w:t>
      </w:r>
      <w:r w:rsidRPr="00CA131D">
        <w:rPr>
          <w:rFonts w:ascii="Calibri" w:hAnsi="Calibri" w:cs="Calibri"/>
          <w:b/>
          <w:bCs/>
          <w:color w:val="000000"/>
        </w:rPr>
        <w:t>c</w:t>
      </w:r>
      <w:r w:rsidRPr="00F53793">
        <w:rPr>
          <w:rFonts w:ascii="Calibri" w:hAnsi="Calibri" w:cs="Calibri"/>
          <w:color w:val="000000"/>
        </w:rPr>
        <w:t>: 517.</w:t>
      </w:r>
      <w:r>
        <w:rPr>
          <w:rFonts w:ascii="Calibri" w:hAnsi="Calibri" w:cs="Calibri"/>
          <w:color w:val="000000"/>
        </w:rPr>
        <w:t>243</w:t>
      </w:r>
      <w:r w:rsidRPr="00F53793">
        <w:rPr>
          <w:rFonts w:ascii="Calibri" w:hAnsi="Calibri" w:cs="Calibri"/>
          <w:color w:val="000000"/>
        </w:rPr>
        <w:t>.</w:t>
      </w:r>
      <w:r>
        <w:rPr>
          <w:rFonts w:ascii="Calibri" w:hAnsi="Calibri" w:cs="Calibri"/>
          <w:color w:val="000000"/>
        </w:rPr>
        <w:t>1597</w:t>
      </w:r>
    </w:p>
    <w:p w14:paraId="623C9DB6"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70F614A7" w:rsidR="00676031" w:rsidRDefault="00830C8B"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E20673">
        <w:rPr>
          <w:rFonts w:asciiTheme="minorHAnsi" w:hAnsiTheme="minorHAnsi" w:cstheme="minorHAnsi"/>
          <w:bCs/>
          <w:color w:val="000000" w:themeColor="text1"/>
        </w:rPr>
        <w:t>Four</w:t>
      </w:r>
      <w:r w:rsidR="00B77DAE" w:rsidRPr="00E20673">
        <w:rPr>
          <w:rFonts w:asciiTheme="minorHAnsi" w:hAnsiTheme="minorHAnsi" w:cstheme="minorHAnsi"/>
          <w:bCs/>
          <w:color w:val="000000" w:themeColor="text1"/>
        </w:rPr>
        <w:t xml:space="preserve"> </w:t>
      </w:r>
      <w:r w:rsidR="00676031" w:rsidRPr="00E20673">
        <w:rPr>
          <w:rFonts w:ascii="Calibri" w:hAnsi="Calibri" w:cs="Calibri"/>
          <w:bCs/>
          <w:color w:val="000000" w:themeColor="text1"/>
        </w:rPr>
        <w:t xml:space="preserve">images </w:t>
      </w:r>
      <w:r w:rsidR="00676031" w:rsidRPr="002D52D8">
        <w:rPr>
          <w:rFonts w:ascii="Calibri" w:hAnsi="Calibri" w:cs="Calibri"/>
          <w:bCs/>
          <w:color w:val="000000"/>
        </w:rPr>
        <w:t>sent as attachment</w:t>
      </w:r>
      <w:r w:rsidR="00676031">
        <w:rPr>
          <w:rFonts w:ascii="Calibri" w:hAnsi="Calibri" w:cs="Calibri"/>
          <w:bCs/>
          <w:color w:val="000000"/>
        </w:rPr>
        <w:t>s</w:t>
      </w:r>
      <w:r w:rsidR="00676031" w:rsidRPr="002D52D8">
        <w:rPr>
          <w:rFonts w:ascii="Calibri" w:hAnsi="Calibri" w:cs="Calibri"/>
          <w:bCs/>
          <w:color w:val="000000"/>
        </w:rPr>
        <w:t>: caption</w:t>
      </w:r>
      <w:r w:rsidR="00676031">
        <w:rPr>
          <w:rFonts w:ascii="Calibri" w:hAnsi="Calibri" w:cs="Calibri"/>
          <w:bCs/>
          <w:color w:val="000000"/>
        </w:rPr>
        <w:t>s</w:t>
      </w:r>
      <w:r w:rsidR="00676031" w:rsidRPr="002D52D8">
        <w:rPr>
          <w:rFonts w:ascii="Calibri" w:hAnsi="Calibri" w:cs="Calibri"/>
          <w:bCs/>
          <w:color w:val="000000"/>
        </w:rPr>
        <w:t xml:space="preserve"> below the release.</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33A2786B" w14:textId="77777777" w:rsidR="00DD0198" w:rsidRPr="00DD0198" w:rsidRDefault="00DD0198" w:rsidP="00DD0198">
      <w:pPr>
        <w:autoSpaceDE w:val="0"/>
        <w:autoSpaceDN w:val="0"/>
        <w:adjustRightInd w:val="0"/>
        <w:spacing w:line="360" w:lineRule="auto"/>
        <w:jc w:val="center"/>
        <w:rPr>
          <w:rFonts w:asciiTheme="minorHAnsi" w:hAnsiTheme="minorHAnsi" w:cstheme="minorHAnsi"/>
          <w:b/>
          <w:bCs/>
        </w:rPr>
      </w:pPr>
      <w:r w:rsidRPr="00DD0198">
        <w:rPr>
          <w:rFonts w:asciiTheme="minorHAnsi" w:hAnsiTheme="minorHAnsi" w:cstheme="minorHAnsi"/>
          <w:b/>
          <w:bCs/>
        </w:rPr>
        <w:t>LAFCU, Quality Dairy partner for third annual Paczki Palooza to benefit local charities</w:t>
      </w:r>
    </w:p>
    <w:p w14:paraId="68200E16" w14:textId="2F7BA600" w:rsidR="002A7032" w:rsidRDefault="00EB01E2" w:rsidP="002A7032">
      <w:pPr>
        <w:autoSpaceDE w:val="0"/>
        <w:autoSpaceDN w:val="0"/>
        <w:adjustRightInd w:val="0"/>
        <w:spacing w:line="360" w:lineRule="auto"/>
        <w:jc w:val="center"/>
        <w:rPr>
          <w:rFonts w:asciiTheme="minorHAnsi" w:hAnsiTheme="minorHAnsi" w:cstheme="minorHAnsi"/>
          <w:bCs/>
          <w:i/>
        </w:rPr>
      </w:pPr>
      <w:r w:rsidRPr="00EB01E2">
        <w:rPr>
          <w:rFonts w:asciiTheme="minorHAnsi" w:hAnsiTheme="minorHAnsi" w:cstheme="minorHAnsi"/>
          <w:bCs/>
          <w:i/>
        </w:rPr>
        <w:t>Three-time champion wins $1,000 for Judson Memorial Baptist Church</w:t>
      </w:r>
    </w:p>
    <w:p w14:paraId="0162A02A" w14:textId="77777777" w:rsidR="00EB01E2" w:rsidRPr="00676031" w:rsidRDefault="00EB01E2" w:rsidP="002A7032">
      <w:pPr>
        <w:autoSpaceDE w:val="0"/>
        <w:autoSpaceDN w:val="0"/>
        <w:adjustRightInd w:val="0"/>
        <w:spacing w:line="360" w:lineRule="auto"/>
        <w:jc w:val="center"/>
        <w:rPr>
          <w:rFonts w:asciiTheme="minorHAnsi" w:hAnsiTheme="minorHAnsi" w:cstheme="minorHAnsi"/>
          <w:bCs/>
        </w:rPr>
      </w:pPr>
    </w:p>
    <w:p w14:paraId="299200BD" w14:textId="1E5D647A" w:rsidR="00DD0198" w:rsidRPr="00DD0198" w:rsidRDefault="002A7032" w:rsidP="00DD0198">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DD0198" w:rsidRPr="00DD0198">
        <w:rPr>
          <w:rFonts w:asciiTheme="minorHAnsi" w:hAnsiTheme="minorHAnsi" w:cstheme="minorHAnsi"/>
          <w:bCs/>
        </w:rPr>
        <w:t xml:space="preserve">LAFCU partnered with Quality Dairy for the third consecutive year as co-sponsor of </w:t>
      </w:r>
      <w:proofErr w:type="spellStart"/>
      <w:r w:rsidR="00DD0198" w:rsidRPr="00DD0198">
        <w:rPr>
          <w:rFonts w:asciiTheme="minorHAnsi" w:hAnsiTheme="minorHAnsi" w:cstheme="minorHAnsi"/>
          <w:bCs/>
        </w:rPr>
        <w:t>Pączki</w:t>
      </w:r>
      <w:proofErr w:type="spellEnd"/>
      <w:r w:rsidR="00DD0198" w:rsidRPr="00DD0198">
        <w:rPr>
          <w:rFonts w:asciiTheme="minorHAnsi" w:hAnsiTheme="minorHAnsi" w:cstheme="minorHAnsi"/>
          <w:bCs/>
        </w:rPr>
        <w:t xml:space="preserve"> Palooza, the popular </w:t>
      </w:r>
      <w:proofErr w:type="spellStart"/>
      <w:r w:rsidR="00DD0198" w:rsidRPr="00DD0198">
        <w:rPr>
          <w:rFonts w:asciiTheme="minorHAnsi" w:hAnsiTheme="minorHAnsi" w:cstheme="minorHAnsi"/>
          <w:bCs/>
        </w:rPr>
        <w:t>pączki</w:t>
      </w:r>
      <w:proofErr w:type="spellEnd"/>
      <w:r w:rsidR="00DD0198" w:rsidRPr="00DD0198">
        <w:rPr>
          <w:rFonts w:asciiTheme="minorHAnsi" w:hAnsiTheme="minorHAnsi" w:cstheme="minorHAnsi"/>
          <w:bCs/>
        </w:rPr>
        <w:t xml:space="preserve"> eating contest held Feb. 13 at the REO Town Clubhouse in Lansing.</w:t>
      </w:r>
    </w:p>
    <w:p w14:paraId="2548EBE0" w14:textId="77777777" w:rsidR="000871B0" w:rsidRDefault="000871B0" w:rsidP="002840B9">
      <w:pPr>
        <w:autoSpaceDE w:val="0"/>
        <w:autoSpaceDN w:val="0"/>
        <w:adjustRightInd w:val="0"/>
        <w:spacing w:line="360" w:lineRule="auto"/>
        <w:ind w:firstLine="720"/>
        <w:rPr>
          <w:rFonts w:asciiTheme="minorHAnsi" w:hAnsiTheme="minorHAnsi" w:cstheme="minorHAnsi"/>
          <w:bCs/>
        </w:rPr>
      </w:pPr>
      <w:r w:rsidRPr="000871B0">
        <w:rPr>
          <w:rFonts w:asciiTheme="minorHAnsi" w:hAnsiTheme="minorHAnsi" w:cstheme="minorHAnsi"/>
          <w:bCs/>
        </w:rPr>
        <w:t xml:space="preserve">The event centers around the sweet goodies leading up to Fat Tuesday — the traditional feast day before the Christian season of Lent. </w:t>
      </w:r>
      <w:proofErr w:type="spellStart"/>
      <w:r w:rsidRPr="000871B0">
        <w:rPr>
          <w:rFonts w:asciiTheme="minorHAnsi" w:hAnsiTheme="minorHAnsi" w:cstheme="minorHAnsi"/>
          <w:bCs/>
        </w:rPr>
        <w:t>Pączki</w:t>
      </w:r>
      <w:proofErr w:type="spellEnd"/>
      <w:r w:rsidRPr="000871B0">
        <w:rPr>
          <w:rFonts w:asciiTheme="minorHAnsi" w:hAnsiTheme="minorHAnsi" w:cstheme="minorHAnsi"/>
          <w:bCs/>
        </w:rPr>
        <w:t xml:space="preserve"> (pronounced POONCH-</w:t>
      </w:r>
      <w:proofErr w:type="spellStart"/>
      <w:r w:rsidRPr="000871B0">
        <w:rPr>
          <w:rFonts w:asciiTheme="minorHAnsi" w:hAnsiTheme="minorHAnsi" w:cstheme="minorHAnsi"/>
          <w:bCs/>
        </w:rPr>
        <w:t>kee</w:t>
      </w:r>
      <w:proofErr w:type="spellEnd"/>
      <w:r w:rsidRPr="000871B0">
        <w:rPr>
          <w:rFonts w:asciiTheme="minorHAnsi" w:hAnsiTheme="minorHAnsi" w:cstheme="minorHAnsi"/>
          <w:bCs/>
        </w:rPr>
        <w:t>) are rich, filled Polish pastries commonly enjoyed in the Midwest.</w:t>
      </w:r>
    </w:p>
    <w:p w14:paraId="1F64DB6D" w14:textId="77777777" w:rsidR="003B7D9C" w:rsidRDefault="003B7D9C" w:rsidP="00DD0198">
      <w:pPr>
        <w:autoSpaceDE w:val="0"/>
        <w:autoSpaceDN w:val="0"/>
        <w:adjustRightInd w:val="0"/>
        <w:spacing w:line="360" w:lineRule="auto"/>
        <w:ind w:firstLine="720"/>
        <w:rPr>
          <w:rFonts w:asciiTheme="minorHAnsi" w:hAnsiTheme="minorHAnsi" w:cstheme="minorHAnsi"/>
          <w:bCs/>
        </w:rPr>
      </w:pPr>
      <w:r w:rsidRPr="003B7D9C">
        <w:rPr>
          <w:rFonts w:asciiTheme="minorHAnsi" w:hAnsiTheme="minorHAnsi" w:cstheme="minorHAnsi"/>
          <w:bCs/>
        </w:rPr>
        <w:t>Paczki Palooza 2026 was QD’s kick off of its 90</w:t>
      </w:r>
      <w:r w:rsidRPr="003B7D9C">
        <w:rPr>
          <w:rFonts w:asciiTheme="minorHAnsi" w:hAnsiTheme="minorHAnsi" w:cstheme="minorHAnsi"/>
          <w:bCs/>
          <w:vertAlign w:val="superscript"/>
        </w:rPr>
        <w:t>th</w:t>
      </w:r>
      <w:r w:rsidRPr="003B7D9C">
        <w:rPr>
          <w:rFonts w:asciiTheme="minorHAnsi" w:hAnsiTheme="minorHAnsi" w:cstheme="minorHAnsi"/>
          <w:bCs/>
        </w:rPr>
        <w:t xml:space="preserve"> anniversary celebration. Founded in 1936, both LAFCU and Quality Dairy have served the Lansing community for nine decades. Their continued partnership through Paczki Palooza blends local tradition with charitable giving. </w:t>
      </w:r>
    </w:p>
    <w:p w14:paraId="150CC0EE" w14:textId="69E2084A" w:rsidR="00DD0198" w:rsidRPr="00DD0198" w:rsidRDefault="00DD0198" w:rsidP="00DD0198">
      <w:pPr>
        <w:autoSpaceDE w:val="0"/>
        <w:autoSpaceDN w:val="0"/>
        <w:adjustRightInd w:val="0"/>
        <w:spacing w:line="360" w:lineRule="auto"/>
        <w:ind w:firstLine="720"/>
        <w:rPr>
          <w:rFonts w:asciiTheme="minorHAnsi" w:hAnsiTheme="minorHAnsi" w:cstheme="minorHAnsi"/>
          <w:bCs/>
        </w:rPr>
      </w:pPr>
      <w:r w:rsidRPr="00DD0198">
        <w:rPr>
          <w:rFonts w:asciiTheme="minorHAnsi" w:hAnsiTheme="minorHAnsi" w:cstheme="minorHAnsi"/>
          <w:bCs/>
        </w:rPr>
        <w:t>“Quality Dairy and LAFCU have been partners for several years, and it’s great to collaborate with an organization that reaches so many audiences and genuinely cares about the community,” said Phil Platte, marketing and category manager at Quality Dairy. “We’ve worked together on several events, and this contest is always a fun way to bring people together while supporting important causes.”</w:t>
      </w:r>
    </w:p>
    <w:p w14:paraId="25522702" w14:textId="77777777" w:rsidR="00DD0198" w:rsidRPr="00DD0198" w:rsidRDefault="00DD0198" w:rsidP="002840B9">
      <w:pPr>
        <w:autoSpaceDE w:val="0"/>
        <w:autoSpaceDN w:val="0"/>
        <w:adjustRightInd w:val="0"/>
        <w:spacing w:line="360" w:lineRule="auto"/>
        <w:ind w:firstLine="720"/>
        <w:rPr>
          <w:rFonts w:asciiTheme="minorHAnsi" w:hAnsiTheme="minorHAnsi" w:cstheme="minorHAnsi"/>
          <w:bCs/>
        </w:rPr>
      </w:pPr>
      <w:r w:rsidRPr="00DD0198">
        <w:rPr>
          <w:rFonts w:asciiTheme="minorHAnsi" w:hAnsiTheme="minorHAnsi" w:cstheme="minorHAnsi"/>
          <w:bCs/>
        </w:rPr>
        <w:t>Quality Dairy provided prize money benefiting each contestant’s selected charity. For the grand prize, LAFCU contributed half of the $1,000 donation for the winner’s charity.</w:t>
      </w:r>
    </w:p>
    <w:p w14:paraId="5BAF2DB6" w14:textId="77777777" w:rsidR="00DD0198" w:rsidRPr="00DD0198" w:rsidRDefault="00DD0198" w:rsidP="00DD0198">
      <w:pPr>
        <w:autoSpaceDE w:val="0"/>
        <w:autoSpaceDN w:val="0"/>
        <w:adjustRightInd w:val="0"/>
        <w:spacing w:line="360" w:lineRule="auto"/>
        <w:ind w:firstLine="720"/>
        <w:rPr>
          <w:rFonts w:asciiTheme="minorHAnsi" w:hAnsiTheme="minorHAnsi" w:cstheme="minorHAnsi"/>
          <w:bCs/>
        </w:rPr>
      </w:pPr>
      <w:r w:rsidRPr="00DD0198">
        <w:rPr>
          <w:rFonts w:asciiTheme="minorHAnsi" w:hAnsiTheme="minorHAnsi" w:cstheme="minorHAnsi"/>
          <w:bCs/>
        </w:rPr>
        <w:t>“For organizations rooted in community service, this is a natural fit,” said Kellie Swiger, creative director at LAFCU. “It’s a fun Lansing tradition, but at the end of the day, it’s about directing real dollars to nonprofits that are doing important work.”</w:t>
      </w:r>
    </w:p>
    <w:p w14:paraId="6A79873A" w14:textId="77777777" w:rsidR="00DD0198" w:rsidRPr="00DD0198" w:rsidRDefault="00DD0198" w:rsidP="00DD0198">
      <w:pPr>
        <w:autoSpaceDE w:val="0"/>
        <w:autoSpaceDN w:val="0"/>
        <w:adjustRightInd w:val="0"/>
        <w:spacing w:line="360" w:lineRule="auto"/>
        <w:ind w:firstLine="720"/>
        <w:rPr>
          <w:rFonts w:asciiTheme="minorHAnsi" w:hAnsiTheme="minorHAnsi" w:cstheme="minorHAnsi"/>
          <w:bCs/>
        </w:rPr>
      </w:pPr>
      <w:r w:rsidRPr="00DD0198">
        <w:rPr>
          <w:rFonts w:asciiTheme="minorHAnsi" w:hAnsiTheme="minorHAnsi" w:cstheme="minorHAnsi"/>
          <w:bCs/>
        </w:rPr>
        <w:t>Six invited contestants competed in an expanded five-minute eating window — the largest field yet — as attendees cheered them on.</w:t>
      </w:r>
    </w:p>
    <w:p w14:paraId="5345B813" w14:textId="465BC2B2" w:rsidR="00DD0198" w:rsidRPr="00DD0198" w:rsidRDefault="00DD0198" w:rsidP="00DD0198">
      <w:pPr>
        <w:autoSpaceDE w:val="0"/>
        <w:autoSpaceDN w:val="0"/>
        <w:adjustRightInd w:val="0"/>
        <w:spacing w:line="360" w:lineRule="auto"/>
        <w:ind w:firstLine="720"/>
        <w:rPr>
          <w:rFonts w:asciiTheme="minorHAnsi" w:hAnsiTheme="minorHAnsi" w:cstheme="minorHAnsi"/>
          <w:bCs/>
        </w:rPr>
      </w:pPr>
      <w:r w:rsidRPr="00DD0198">
        <w:rPr>
          <w:rFonts w:asciiTheme="minorHAnsi" w:hAnsiTheme="minorHAnsi" w:cstheme="minorHAnsi"/>
          <w:bCs/>
        </w:rPr>
        <w:lastRenderedPageBreak/>
        <w:t xml:space="preserve">Akiem Harshman claimed his third consecutive title, eating six </w:t>
      </w:r>
      <w:proofErr w:type="spellStart"/>
      <w:r w:rsidRPr="00DD0198">
        <w:rPr>
          <w:rFonts w:asciiTheme="minorHAnsi" w:hAnsiTheme="minorHAnsi" w:cstheme="minorHAnsi"/>
          <w:bCs/>
        </w:rPr>
        <w:t>pączki</w:t>
      </w:r>
      <w:proofErr w:type="spellEnd"/>
      <w:r w:rsidRPr="00DD0198">
        <w:rPr>
          <w:rFonts w:asciiTheme="minorHAnsi" w:hAnsiTheme="minorHAnsi" w:cstheme="minorHAnsi"/>
          <w:bCs/>
        </w:rPr>
        <w:t xml:space="preserve"> in five minutes — double last year’s winning total of three</w:t>
      </w:r>
      <w:r w:rsidR="002840B9">
        <w:rPr>
          <w:rFonts w:asciiTheme="minorHAnsi" w:hAnsiTheme="minorHAnsi" w:cstheme="minorHAnsi"/>
          <w:bCs/>
        </w:rPr>
        <w:t xml:space="preserve"> in three minutes</w:t>
      </w:r>
      <w:r w:rsidRPr="00DD0198">
        <w:rPr>
          <w:rFonts w:asciiTheme="minorHAnsi" w:hAnsiTheme="minorHAnsi" w:cstheme="minorHAnsi"/>
          <w:bCs/>
        </w:rPr>
        <w:t xml:space="preserve"> — and earning a $1,000 donation for Judson Memorial Baptist Church.</w:t>
      </w:r>
    </w:p>
    <w:p w14:paraId="34B3A258" w14:textId="77777777" w:rsidR="00DD0198" w:rsidRPr="00DD0198" w:rsidRDefault="00DD0198" w:rsidP="00DD0198">
      <w:pPr>
        <w:autoSpaceDE w:val="0"/>
        <w:autoSpaceDN w:val="0"/>
        <w:adjustRightInd w:val="0"/>
        <w:spacing w:line="360" w:lineRule="auto"/>
        <w:ind w:firstLine="720"/>
        <w:rPr>
          <w:rFonts w:asciiTheme="minorHAnsi" w:hAnsiTheme="minorHAnsi" w:cstheme="minorHAnsi"/>
          <w:bCs/>
        </w:rPr>
      </w:pPr>
      <w:r w:rsidRPr="00DD0198">
        <w:rPr>
          <w:rFonts w:asciiTheme="minorHAnsi" w:hAnsiTheme="minorHAnsi" w:cstheme="minorHAnsi"/>
          <w:bCs/>
        </w:rPr>
        <w:t>“It feels really good to be able to win this money for the church,” said Harshman. “I’m glad to help the church and the community. The church does a ton of outreach, and it’s the church I grew up going to, so being able to give back where I can is important.”</w:t>
      </w:r>
    </w:p>
    <w:p w14:paraId="6A67E3F5" w14:textId="3B16A250" w:rsidR="00DD0198" w:rsidRPr="003B7D9C" w:rsidRDefault="00DD0198" w:rsidP="00DD0198">
      <w:pPr>
        <w:autoSpaceDE w:val="0"/>
        <w:autoSpaceDN w:val="0"/>
        <w:adjustRightInd w:val="0"/>
        <w:spacing w:line="360" w:lineRule="auto"/>
        <w:ind w:firstLine="360"/>
        <w:rPr>
          <w:rFonts w:asciiTheme="minorHAnsi" w:hAnsiTheme="minorHAnsi" w:cstheme="minorHAnsi"/>
        </w:rPr>
      </w:pPr>
      <w:r w:rsidRPr="003B7D9C">
        <w:rPr>
          <w:rFonts w:asciiTheme="minorHAnsi" w:hAnsiTheme="minorHAnsi" w:cstheme="minorHAnsi"/>
        </w:rPr>
        <w:t>Additional charitable donations awarded through the contest included:</w:t>
      </w:r>
    </w:p>
    <w:p w14:paraId="2EA10D9D" w14:textId="038C42B7" w:rsidR="00DD0198" w:rsidRPr="00DD0198" w:rsidRDefault="00DD0198" w:rsidP="00DD0198">
      <w:pPr>
        <w:numPr>
          <w:ilvl w:val="0"/>
          <w:numId w:val="17"/>
        </w:numPr>
        <w:autoSpaceDE w:val="0"/>
        <w:autoSpaceDN w:val="0"/>
        <w:adjustRightInd w:val="0"/>
        <w:spacing w:line="360" w:lineRule="auto"/>
        <w:rPr>
          <w:rFonts w:asciiTheme="minorHAnsi" w:hAnsiTheme="minorHAnsi" w:cstheme="minorHAnsi"/>
          <w:bCs/>
        </w:rPr>
      </w:pPr>
      <w:r w:rsidRPr="00DD0198">
        <w:rPr>
          <w:rFonts w:asciiTheme="minorHAnsi" w:hAnsiTheme="minorHAnsi" w:cstheme="minorHAnsi"/>
          <w:b/>
          <w:bCs/>
        </w:rPr>
        <w:t>Second place:</w:t>
      </w:r>
      <w:r w:rsidRPr="00DD0198">
        <w:rPr>
          <w:rFonts w:asciiTheme="minorHAnsi" w:hAnsiTheme="minorHAnsi" w:cstheme="minorHAnsi"/>
          <w:bCs/>
        </w:rPr>
        <w:t xml:space="preserve"> DeSean Whipple, DJ, Power 96.5</w:t>
      </w:r>
      <w:r w:rsidR="002840B9">
        <w:rPr>
          <w:rFonts w:asciiTheme="minorHAnsi" w:hAnsiTheme="minorHAnsi" w:cstheme="minorHAnsi"/>
          <w:bCs/>
        </w:rPr>
        <w:t xml:space="preserve">, </w:t>
      </w:r>
      <w:r w:rsidRPr="00DD0198">
        <w:rPr>
          <w:rFonts w:asciiTheme="minorHAnsi" w:hAnsiTheme="minorHAnsi" w:cstheme="minorHAnsi"/>
          <w:bCs/>
        </w:rPr>
        <w:t>Haven House</w:t>
      </w:r>
      <w:r w:rsidR="002840B9">
        <w:rPr>
          <w:rFonts w:asciiTheme="minorHAnsi" w:hAnsiTheme="minorHAnsi" w:cstheme="minorHAnsi"/>
          <w:bCs/>
        </w:rPr>
        <w:t xml:space="preserve"> -</w:t>
      </w:r>
      <w:r w:rsidRPr="00DD0198">
        <w:rPr>
          <w:rFonts w:asciiTheme="minorHAnsi" w:hAnsiTheme="minorHAnsi" w:cstheme="minorHAnsi"/>
          <w:bCs/>
        </w:rPr>
        <w:t xml:space="preserve"> $300</w:t>
      </w:r>
    </w:p>
    <w:p w14:paraId="7394112E" w14:textId="3FCC4ADE" w:rsidR="00DD0198" w:rsidRPr="00DD0198" w:rsidRDefault="00DD0198" w:rsidP="00DD0198">
      <w:pPr>
        <w:numPr>
          <w:ilvl w:val="0"/>
          <w:numId w:val="17"/>
        </w:numPr>
        <w:autoSpaceDE w:val="0"/>
        <w:autoSpaceDN w:val="0"/>
        <w:adjustRightInd w:val="0"/>
        <w:spacing w:line="360" w:lineRule="auto"/>
        <w:rPr>
          <w:rFonts w:asciiTheme="minorHAnsi" w:hAnsiTheme="minorHAnsi" w:cstheme="minorHAnsi"/>
          <w:bCs/>
        </w:rPr>
      </w:pPr>
      <w:r w:rsidRPr="00DD0198">
        <w:rPr>
          <w:rFonts w:asciiTheme="minorHAnsi" w:hAnsiTheme="minorHAnsi" w:cstheme="minorHAnsi"/>
          <w:b/>
          <w:bCs/>
        </w:rPr>
        <w:t>Third place:</w:t>
      </w:r>
      <w:r w:rsidRPr="00DD0198">
        <w:rPr>
          <w:rFonts w:asciiTheme="minorHAnsi" w:hAnsiTheme="minorHAnsi" w:cstheme="minorHAnsi"/>
          <w:bCs/>
        </w:rPr>
        <w:t xml:space="preserve"> Brian Farnham, board president, Community Circle Players</w:t>
      </w:r>
      <w:r w:rsidR="002840B9">
        <w:rPr>
          <w:rFonts w:asciiTheme="minorHAnsi" w:hAnsiTheme="minorHAnsi" w:cstheme="minorHAnsi"/>
          <w:bCs/>
        </w:rPr>
        <w:t xml:space="preserve">, </w:t>
      </w:r>
      <w:r w:rsidRPr="00DD0198">
        <w:rPr>
          <w:rFonts w:asciiTheme="minorHAnsi" w:hAnsiTheme="minorHAnsi" w:cstheme="minorHAnsi"/>
          <w:bCs/>
        </w:rPr>
        <w:t xml:space="preserve">Riverwalk Theatre </w:t>
      </w:r>
      <w:r w:rsidR="002840B9">
        <w:rPr>
          <w:rFonts w:asciiTheme="minorHAnsi" w:hAnsiTheme="minorHAnsi" w:cstheme="minorHAnsi"/>
          <w:bCs/>
        </w:rPr>
        <w:t>-</w:t>
      </w:r>
      <w:r w:rsidRPr="00DD0198">
        <w:rPr>
          <w:rFonts w:asciiTheme="minorHAnsi" w:hAnsiTheme="minorHAnsi" w:cstheme="minorHAnsi"/>
          <w:bCs/>
        </w:rPr>
        <w:t>$200</w:t>
      </w:r>
    </w:p>
    <w:p w14:paraId="1264070D" w14:textId="16B8E727" w:rsidR="00DD0198" w:rsidRPr="00DD0198" w:rsidRDefault="00DD0198" w:rsidP="00DD0198">
      <w:pPr>
        <w:numPr>
          <w:ilvl w:val="0"/>
          <w:numId w:val="17"/>
        </w:numPr>
        <w:autoSpaceDE w:val="0"/>
        <w:autoSpaceDN w:val="0"/>
        <w:adjustRightInd w:val="0"/>
        <w:spacing w:line="360" w:lineRule="auto"/>
        <w:rPr>
          <w:rFonts w:asciiTheme="minorHAnsi" w:hAnsiTheme="minorHAnsi" w:cstheme="minorHAnsi"/>
          <w:bCs/>
        </w:rPr>
      </w:pPr>
      <w:r w:rsidRPr="00DD0198">
        <w:rPr>
          <w:rFonts w:asciiTheme="minorHAnsi" w:hAnsiTheme="minorHAnsi" w:cstheme="minorHAnsi"/>
          <w:b/>
          <w:bCs/>
        </w:rPr>
        <w:t>Fourth place:</w:t>
      </w:r>
      <w:r w:rsidRPr="00DD0198">
        <w:rPr>
          <w:rFonts w:asciiTheme="minorHAnsi" w:hAnsiTheme="minorHAnsi" w:cstheme="minorHAnsi"/>
          <w:bCs/>
        </w:rPr>
        <w:t xml:space="preserve"> Mark Lawrence, chief of staff for Mayor Andy Schor</w:t>
      </w:r>
      <w:r w:rsidR="002840B9">
        <w:rPr>
          <w:rFonts w:asciiTheme="minorHAnsi" w:hAnsiTheme="minorHAnsi" w:cstheme="minorHAnsi"/>
          <w:bCs/>
        </w:rPr>
        <w:t xml:space="preserve">, </w:t>
      </w:r>
      <w:r w:rsidRPr="00DD0198">
        <w:rPr>
          <w:rFonts w:asciiTheme="minorHAnsi" w:hAnsiTheme="minorHAnsi" w:cstheme="minorHAnsi"/>
          <w:bCs/>
        </w:rPr>
        <w:t>American Red Cross</w:t>
      </w:r>
      <w:r w:rsidR="002840B9">
        <w:rPr>
          <w:rFonts w:asciiTheme="minorHAnsi" w:hAnsiTheme="minorHAnsi" w:cstheme="minorHAnsi"/>
          <w:bCs/>
        </w:rPr>
        <w:t xml:space="preserve"> -</w:t>
      </w:r>
      <w:r w:rsidRPr="00DD0198">
        <w:rPr>
          <w:rFonts w:asciiTheme="minorHAnsi" w:hAnsiTheme="minorHAnsi" w:cstheme="minorHAnsi"/>
          <w:bCs/>
        </w:rPr>
        <w:t>$100</w:t>
      </w:r>
    </w:p>
    <w:p w14:paraId="226F426F" w14:textId="64D7A2A1" w:rsidR="00DD0198" w:rsidRPr="00DD0198" w:rsidRDefault="00DD0198" w:rsidP="00DD0198">
      <w:pPr>
        <w:numPr>
          <w:ilvl w:val="0"/>
          <w:numId w:val="17"/>
        </w:numPr>
        <w:autoSpaceDE w:val="0"/>
        <w:autoSpaceDN w:val="0"/>
        <w:adjustRightInd w:val="0"/>
        <w:spacing w:line="360" w:lineRule="auto"/>
        <w:rPr>
          <w:rFonts w:asciiTheme="minorHAnsi" w:hAnsiTheme="minorHAnsi" w:cstheme="minorHAnsi"/>
          <w:bCs/>
        </w:rPr>
      </w:pPr>
      <w:r w:rsidRPr="00DD0198">
        <w:rPr>
          <w:rFonts w:asciiTheme="minorHAnsi" w:hAnsiTheme="minorHAnsi" w:cstheme="minorHAnsi"/>
          <w:b/>
          <w:bCs/>
        </w:rPr>
        <w:t>Fifth place:</w:t>
      </w:r>
      <w:r w:rsidRPr="00DD0198">
        <w:rPr>
          <w:rFonts w:asciiTheme="minorHAnsi" w:hAnsiTheme="minorHAnsi" w:cstheme="minorHAnsi"/>
          <w:bCs/>
        </w:rPr>
        <w:t xml:space="preserve"> Terry Stevens, on-air personality, Q106</w:t>
      </w:r>
      <w:r w:rsidR="002840B9">
        <w:rPr>
          <w:rFonts w:asciiTheme="minorHAnsi" w:hAnsiTheme="minorHAnsi" w:cstheme="minorHAnsi"/>
          <w:bCs/>
        </w:rPr>
        <w:t xml:space="preserve">, </w:t>
      </w:r>
      <w:r w:rsidRPr="00DD0198">
        <w:rPr>
          <w:rFonts w:asciiTheme="minorHAnsi" w:hAnsiTheme="minorHAnsi" w:cstheme="minorHAnsi"/>
          <w:bCs/>
        </w:rPr>
        <w:t xml:space="preserve">National VFW Home </w:t>
      </w:r>
      <w:r w:rsidR="002840B9">
        <w:rPr>
          <w:rFonts w:asciiTheme="minorHAnsi" w:hAnsiTheme="minorHAnsi" w:cstheme="minorHAnsi"/>
          <w:bCs/>
        </w:rPr>
        <w:t>-</w:t>
      </w:r>
      <w:r w:rsidRPr="00DD0198">
        <w:rPr>
          <w:rFonts w:asciiTheme="minorHAnsi" w:hAnsiTheme="minorHAnsi" w:cstheme="minorHAnsi"/>
          <w:bCs/>
        </w:rPr>
        <w:t xml:space="preserve"> $100</w:t>
      </w:r>
    </w:p>
    <w:p w14:paraId="21546575" w14:textId="178B14B6" w:rsidR="00DD0198" w:rsidRPr="00DD0198" w:rsidRDefault="00DD0198" w:rsidP="00DD0198">
      <w:pPr>
        <w:numPr>
          <w:ilvl w:val="0"/>
          <w:numId w:val="17"/>
        </w:numPr>
        <w:autoSpaceDE w:val="0"/>
        <w:autoSpaceDN w:val="0"/>
        <w:adjustRightInd w:val="0"/>
        <w:spacing w:line="360" w:lineRule="auto"/>
        <w:rPr>
          <w:rFonts w:asciiTheme="minorHAnsi" w:hAnsiTheme="minorHAnsi" w:cstheme="minorHAnsi"/>
          <w:bCs/>
        </w:rPr>
      </w:pPr>
      <w:r w:rsidRPr="00DD0198">
        <w:rPr>
          <w:rFonts w:asciiTheme="minorHAnsi" w:hAnsiTheme="minorHAnsi" w:cstheme="minorHAnsi"/>
          <w:b/>
          <w:bCs/>
        </w:rPr>
        <w:t>Sixth place:</w:t>
      </w:r>
      <w:r w:rsidRPr="00DD0198">
        <w:rPr>
          <w:rFonts w:asciiTheme="minorHAnsi" w:hAnsiTheme="minorHAnsi" w:cstheme="minorHAnsi"/>
          <w:bCs/>
        </w:rPr>
        <w:t xml:space="preserve"> </w:t>
      </w:r>
      <w:proofErr w:type="spellStart"/>
      <w:r w:rsidRPr="00DD0198">
        <w:rPr>
          <w:rFonts w:asciiTheme="minorHAnsi" w:hAnsiTheme="minorHAnsi" w:cstheme="minorHAnsi"/>
          <w:bCs/>
        </w:rPr>
        <w:t>Halatu</w:t>
      </w:r>
      <w:proofErr w:type="spellEnd"/>
      <w:r w:rsidRPr="00DD0198">
        <w:rPr>
          <w:rFonts w:asciiTheme="minorHAnsi" w:hAnsiTheme="minorHAnsi" w:cstheme="minorHAnsi"/>
          <w:bCs/>
        </w:rPr>
        <w:t xml:space="preserve"> Musa, food influencer</w:t>
      </w:r>
      <w:r w:rsidR="002840B9">
        <w:rPr>
          <w:rFonts w:asciiTheme="minorHAnsi" w:hAnsiTheme="minorHAnsi" w:cstheme="minorHAnsi"/>
          <w:bCs/>
        </w:rPr>
        <w:t xml:space="preserve">, </w:t>
      </w:r>
      <w:r w:rsidRPr="00DD0198">
        <w:rPr>
          <w:rFonts w:asciiTheme="minorHAnsi" w:hAnsiTheme="minorHAnsi" w:cstheme="minorHAnsi"/>
          <w:bCs/>
        </w:rPr>
        <w:t xml:space="preserve">Michigan Coalition to End Domestic and Sexual Violence </w:t>
      </w:r>
      <w:r w:rsidR="002840B9">
        <w:rPr>
          <w:rFonts w:asciiTheme="minorHAnsi" w:hAnsiTheme="minorHAnsi" w:cstheme="minorHAnsi"/>
          <w:bCs/>
        </w:rPr>
        <w:t xml:space="preserve">- </w:t>
      </w:r>
      <w:r w:rsidRPr="00DD0198">
        <w:rPr>
          <w:rFonts w:asciiTheme="minorHAnsi" w:hAnsiTheme="minorHAnsi" w:cstheme="minorHAnsi"/>
          <w:bCs/>
        </w:rPr>
        <w:t>$100</w:t>
      </w:r>
    </w:p>
    <w:p w14:paraId="4CFD46FC" w14:textId="7582B1C0" w:rsidR="00676031" w:rsidRPr="00DD0198" w:rsidRDefault="00DD0198" w:rsidP="00DD0198">
      <w:pPr>
        <w:autoSpaceDE w:val="0"/>
        <w:autoSpaceDN w:val="0"/>
        <w:adjustRightInd w:val="0"/>
        <w:spacing w:line="360" w:lineRule="auto"/>
        <w:ind w:firstLine="360"/>
        <w:rPr>
          <w:rFonts w:asciiTheme="minorHAnsi" w:hAnsiTheme="minorHAnsi" w:cstheme="minorHAnsi"/>
          <w:bCs/>
        </w:rPr>
      </w:pPr>
      <w:r w:rsidRPr="00DD0198">
        <w:rPr>
          <w:rFonts w:asciiTheme="minorHAnsi" w:hAnsiTheme="minorHAnsi" w:cstheme="minorHAnsi"/>
          <w:bCs/>
        </w:rPr>
        <w:t xml:space="preserve">By combining friendly competition with charitable giving, LAFCU and Quality Dairy once again demonstrated how longstanding community institutions can make a meaningful impact — one </w:t>
      </w:r>
      <w:proofErr w:type="spellStart"/>
      <w:r w:rsidRPr="00DD0198">
        <w:rPr>
          <w:rFonts w:asciiTheme="minorHAnsi" w:hAnsiTheme="minorHAnsi" w:cstheme="minorHAnsi"/>
          <w:bCs/>
        </w:rPr>
        <w:t>pączki</w:t>
      </w:r>
      <w:proofErr w:type="spellEnd"/>
      <w:r w:rsidRPr="00DD0198">
        <w:rPr>
          <w:rFonts w:asciiTheme="minorHAnsi" w:hAnsiTheme="minorHAnsi" w:cstheme="minorHAnsi"/>
          <w:bCs/>
        </w:rPr>
        <w:t xml:space="preserve"> at a time.</w:t>
      </w:r>
    </w:p>
    <w:p w14:paraId="1FF9308E" w14:textId="77777777" w:rsidR="00134522" w:rsidRPr="00405D2D" w:rsidRDefault="00134522" w:rsidP="00134522">
      <w:pPr>
        <w:spacing w:line="360" w:lineRule="auto"/>
        <w:ind w:firstLine="720"/>
        <w:rPr>
          <w:rFonts w:ascii="Calibri" w:hAnsi="Calibri" w:cs="Calibri"/>
          <w:b/>
          <w:bCs/>
          <w:color w:val="000000"/>
        </w:rPr>
      </w:pPr>
      <w:r w:rsidRPr="00405D2D">
        <w:rPr>
          <w:rFonts w:ascii="Calibri" w:hAnsi="Calibri" w:cs="Calibri"/>
          <w:b/>
          <w:bCs/>
          <w:color w:val="000000"/>
        </w:rPr>
        <w:t>About LAFCU</w:t>
      </w:r>
    </w:p>
    <w:p w14:paraId="35C878C6" w14:textId="77777777" w:rsidR="00134522" w:rsidRPr="00405D2D" w:rsidRDefault="00134522" w:rsidP="00134522">
      <w:pPr>
        <w:spacing w:line="360" w:lineRule="auto"/>
        <w:ind w:firstLine="720"/>
        <w:rPr>
          <w:rFonts w:ascii="Calibri" w:hAnsi="Calibri" w:cs="Calibri"/>
          <w:color w:val="000000"/>
        </w:rPr>
      </w:pPr>
      <w:r w:rsidRPr="00405D2D">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w:t>
      </w:r>
      <w:r>
        <w:rPr>
          <w:rFonts w:ascii="Calibri" w:hAnsi="Calibri" w:cs="Calibri"/>
          <w:color w:val="000000"/>
        </w:rPr>
        <w:t>,</w:t>
      </w:r>
      <w:r w:rsidRPr="00405D2D">
        <w:rPr>
          <w:rFonts w:ascii="Calibri" w:hAnsi="Calibri" w:cs="Calibri"/>
          <w:color w:val="000000"/>
        </w:rPr>
        <w:t xml:space="preserve">’ </w:t>
      </w:r>
      <w:r>
        <w:rPr>
          <w:rFonts w:ascii="Calibri" w:hAnsi="Calibri" w:cs="Calibri"/>
          <w:color w:val="000000"/>
        </w:rPr>
        <w:t>named</w:t>
      </w:r>
      <w:r w:rsidRPr="001D67CE">
        <w:rPr>
          <w:rFonts w:ascii="Calibri" w:hAnsi="Calibri" w:cs="Calibri"/>
          <w:color w:val="000000"/>
        </w:rPr>
        <w:t xml:space="preserve"> a Best Place to Work for Women, and </w:t>
      </w:r>
      <w:r>
        <w:rPr>
          <w:rFonts w:ascii="Calibri" w:hAnsi="Calibri" w:cs="Calibri"/>
          <w:color w:val="000000"/>
        </w:rPr>
        <w:t>recognized</w:t>
      </w:r>
      <w:r w:rsidRPr="00405D2D">
        <w:rPr>
          <w:rFonts w:ascii="Calibri" w:hAnsi="Calibri" w:cs="Calibri"/>
          <w:color w:val="000000"/>
        </w:rPr>
        <w:t xml:space="preserve"> globally for its diversity, equity, and inclusion initiatives, LAFCU stands out for its commitment to creating an inclusive workplace. Learn more at </w:t>
      </w:r>
      <w:hyperlink r:id="rId8" w:tooltip="http://www.lafcu.com/" w:history="1">
        <w:r w:rsidRPr="00405D2D">
          <w:rPr>
            <w:rFonts w:ascii="Calibri" w:hAnsi="Calibri" w:cs="Calibri"/>
            <w:color w:val="0000FF"/>
            <w:u w:val="single"/>
          </w:rPr>
          <w:t>www.lafcu.com</w:t>
        </w:r>
      </w:hyperlink>
      <w:r w:rsidRPr="00405D2D">
        <w:rPr>
          <w:rFonts w:ascii="Calibri" w:hAnsi="Calibri" w:cs="Calibri"/>
          <w:color w:val="000000"/>
        </w:rPr>
        <w:t>.</w:t>
      </w:r>
    </w:p>
    <w:p w14:paraId="66CE1ED1" w14:textId="77777777" w:rsidR="00134522" w:rsidRPr="00405D2D" w:rsidRDefault="00134522" w:rsidP="00134522">
      <w:pPr>
        <w:spacing w:line="360" w:lineRule="auto"/>
        <w:ind w:firstLine="720"/>
        <w:rPr>
          <w:rFonts w:ascii="Calibri" w:hAnsi="Calibri" w:cs="Calibri"/>
          <w:b/>
          <w:bCs/>
          <w:color w:val="000000"/>
        </w:rPr>
      </w:pPr>
    </w:p>
    <w:p w14:paraId="0C811E6E" w14:textId="77777777" w:rsidR="00134522" w:rsidRPr="00EA18C7" w:rsidRDefault="00134522" w:rsidP="00134522">
      <w:pPr>
        <w:spacing w:line="360" w:lineRule="auto"/>
        <w:ind w:firstLine="720"/>
        <w:jc w:val="center"/>
        <w:rPr>
          <w:rFonts w:ascii="Calibri" w:hAnsi="Calibri" w:cs="Calibri"/>
          <w:b/>
          <w:bCs/>
          <w:color w:val="000000"/>
        </w:rPr>
      </w:pPr>
      <w:r w:rsidRPr="00405D2D">
        <w:rPr>
          <w:rFonts w:ascii="Calibri" w:hAnsi="Calibri" w:cs="Calibri"/>
          <w:b/>
          <w:bCs/>
          <w:color w:val="000000"/>
        </w:rPr>
        <w:t># # #</w:t>
      </w:r>
    </w:p>
    <w:p w14:paraId="0027E660" w14:textId="77777777" w:rsidR="00C605FA" w:rsidRPr="00061B98" w:rsidRDefault="00C605FA" w:rsidP="00833601">
      <w:pPr>
        <w:autoSpaceDE w:val="0"/>
        <w:autoSpaceDN w:val="0"/>
        <w:adjustRightInd w:val="0"/>
        <w:spacing w:after="120" w:line="360" w:lineRule="auto"/>
        <w:rPr>
          <w:rFonts w:asciiTheme="minorHAnsi" w:hAnsiTheme="minorHAnsi" w:cstheme="minorHAnsi"/>
          <w:b/>
          <w:bCs/>
          <w:color w:val="000000" w:themeColor="text1"/>
        </w:rPr>
      </w:pPr>
      <w:r w:rsidRPr="00061B98">
        <w:rPr>
          <w:rFonts w:asciiTheme="minorHAnsi" w:hAnsiTheme="minorHAnsi" w:cstheme="minorHAnsi"/>
          <w:b/>
          <w:bCs/>
          <w:color w:val="000000" w:themeColor="text1"/>
        </w:rPr>
        <w:t>Photo c</w:t>
      </w:r>
      <w:r w:rsidR="00703B7F" w:rsidRPr="00061B98">
        <w:rPr>
          <w:rFonts w:asciiTheme="minorHAnsi" w:hAnsiTheme="minorHAnsi" w:cstheme="minorHAnsi"/>
          <w:b/>
          <w:bCs/>
          <w:color w:val="000000" w:themeColor="text1"/>
        </w:rPr>
        <w:t>aption</w:t>
      </w:r>
      <w:r w:rsidRPr="00061B98">
        <w:rPr>
          <w:rFonts w:asciiTheme="minorHAnsi" w:hAnsiTheme="minorHAnsi" w:cstheme="minorHAnsi"/>
          <w:b/>
          <w:bCs/>
          <w:color w:val="000000" w:themeColor="text1"/>
        </w:rPr>
        <w:t>s</w:t>
      </w:r>
    </w:p>
    <w:p w14:paraId="15BDA7A7" w14:textId="2E8AF2E9" w:rsidR="001B1539" w:rsidRPr="00061B98" w:rsidRDefault="00D91941" w:rsidP="00833601">
      <w:pPr>
        <w:autoSpaceDE w:val="0"/>
        <w:autoSpaceDN w:val="0"/>
        <w:adjustRightInd w:val="0"/>
        <w:spacing w:after="120" w:line="360" w:lineRule="auto"/>
        <w:rPr>
          <w:rFonts w:asciiTheme="minorHAnsi" w:hAnsiTheme="minorHAnsi" w:cstheme="minorHAnsi"/>
          <w:bCs/>
          <w:color w:val="000000" w:themeColor="text1"/>
        </w:rPr>
      </w:pPr>
      <w:r w:rsidRPr="00061B98">
        <w:rPr>
          <w:rFonts w:asciiTheme="minorHAnsi" w:hAnsiTheme="minorHAnsi" w:cstheme="minorHAnsi"/>
          <w:b/>
          <w:bCs/>
          <w:i/>
          <w:color w:val="000000" w:themeColor="text1"/>
        </w:rPr>
        <w:lastRenderedPageBreak/>
        <w:t>LAFCU</w:t>
      </w:r>
      <w:r w:rsidR="00061B98" w:rsidRPr="00061B98">
        <w:rPr>
          <w:rFonts w:asciiTheme="minorHAnsi" w:hAnsiTheme="minorHAnsi" w:cstheme="minorHAnsi"/>
          <w:b/>
          <w:bCs/>
          <w:i/>
          <w:color w:val="000000" w:themeColor="text1"/>
        </w:rPr>
        <w:t>-</w:t>
      </w:r>
      <w:r w:rsidRPr="00061B98">
        <w:rPr>
          <w:rFonts w:asciiTheme="minorHAnsi" w:hAnsiTheme="minorHAnsi" w:cstheme="minorHAnsi"/>
          <w:b/>
          <w:bCs/>
          <w:i/>
          <w:color w:val="000000" w:themeColor="text1"/>
        </w:rPr>
        <w:t>QD Paczki Contest</w:t>
      </w:r>
      <w:r w:rsidR="00061B98" w:rsidRPr="00061B98">
        <w:rPr>
          <w:rFonts w:asciiTheme="minorHAnsi" w:hAnsiTheme="minorHAnsi" w:cstheme="minorHAnsi"/>
          <w:b/>
          <w:bCs/>
          <w:i/>
          <w:color w:val="000000" w:themeColor="text1"/>
        </w:rPr>
        <w:t>-1</w:t>
      </w:r>
      <w:r w:rsidR="00B00570" w:rsidRPr="00061B98">
        <w:rPr>
          <w:rFonts w:asciiTheme="minorHAnsi" w:hAnsiTheme="minorHAnsi" w:cstheme="minorHAnsi"/>
          <w:b/>
          <w:bCs/>
          <w:i/>
          <w:color w:val="000000" w:themeColor="text1"/>
        </w:rPr>
        <w:t>.jpg</w:t>
      </w:r>
      <w:r w:rsidR="00600CD2" w:rsidRPr="00061B98">
        <w:rPr>
          <w:rFonts w:asciiTheme="minorHAnsi" w:hAnsiTheme="minorHAnsi" w:cstheme="minorHAnsi"/>
          <w:b/>
          <w:bCs/>
          <w:i/>
          <w:color w:val="000000" w:themeColor="text1"/>
        </w:rPr>
        <w:t xml:space="preserve"> </w:t>
      </w:r>
      <w:r w:rsidR="00C605FA" w:rsidRPr="00061B98">
        <w:rPr>
          <w:rFonts w:asciiTheme="minorHAnsi" w:hAnsiTheme="minorHAnsi" w:cstheme="minorHAnsi"/>
          <w:bCs/>
          <w:color w:val="000000" w:themeColor="text1"/>
        </w:rPr>
        <w:t xml:space="preserve">— </w:t>
      </w:r>
      <w:r w:rsidR="00D67AB0" w:rsidRPr="00D67AB0">
        <w:rPr>
          <w:rFonts w:asciiTheme="minorHAnsi" w:hAnsiTheme="minorHAnsi" w:cstheme="minorHAnsi"/>
          <w:bCs/>
          <w:color w:val="000000" w:themeColor="text1"/>
        </w:rPr>
        <w:t xml:space="preserve">Six contestants compete during Quality Dairy’s Paczki Palooza at the REO Town Clubhouse in Lansing, where LAFCU partnered as a co-sponsor </w:t>
      </w:r>
      <w:r w:rsidR="00D67AB0">
        <w:rPr>
          <w:rFonts w:asciiTheme="minorHAnsi" w:hAnsiTheme="minorHAnsi" w:cstheme="minorHAnsi"/>
          <w:bCs/>
          <w:color w:val="000000" w:themeColor="text1"/>
        </w:rPr>
        <w:t xml:space="preserve">for the third year </w:t>
      </w:r>
      <w:r w:rsidR="00D67AB0" w:rsidRPr="00D67AB0">
        <w:rPr>
          <w:rFonts w:asciiTheme="minorHAnsi" w:hAnsiTheme="minorHAnsi" w:cstheme="minorHAnsi"/>
          <w:bCs/>
          <w:color w:val="000000" w:themeColor="text1"/>
        </w:rPr>
        <w:t>to help boost charitable giving.</w:t>
      </w:r>
    </w:p>
    <w:p w14:paraId="3FD89421" w14:textId="77777777" w:rsidR="00D67AB0" w:rsidRDefault="00061B98" w:rsidP="00061B98">
      <w:pPr>
        <w:autoSpaceDE w:val="0"/>
        <w:autoSpaceDN w:val="0"/>
        <w:adjustRightInd w:val="0"/>
        <w:spacing w:after="120" w:line="360" w:lineRule="auto"/>
        <w:rPr>
          <w:rFonts w:asciiTheme="minorHAnsi" w:hAnsiTheme="minorHAnsi" w:cstheme="minorHAnsi"/>
          <w:bCs/>
          <w:color w:val="000000" w:themeColor="text1"/>
        </w:rPr>
      </w:pPr>
      <w:r w:rsidRPr="00061B98">
        <w:rPr>
          <w:rFonts w:asciiTheme="minorHAnsi" w:hAnsiTheme="minorHAnsi" w:cstheme="minorHAnsi"/>
          <w:b/>
          <w:bCs/>
          <w:i/>
          <w:color w:val="000000" w:themeColor="text1"/>
        </w:rPr>
        <w:t>LAFCU-QD Paczki Contest-2</w:t>
      </w:r>
      <w:r w:rsidR="00B00570" w:rsidRPr="00061B98">
        <w:rPr>
          <w:rFonts w:asciiTheme="minorHAnsi" w:hAnsiTheme="minorHAnsi" w:cstheme="minorHAnsi"/>
          <w:b/>
          <w:bCs/>
          <w:i/>
          <w:color w:val="000000" w:themeColor="text1"/>
        </w:rPr>
        <w:t>.jpg</w:t>
      </w:r>
      <w:r w:rsidR="00600CD2" w:rsidRPr="00061B98">
        <w:rPr>
          <w:rFonts w:asciiTheme="minorHAnsi" w:hAnsiTheme="minorHAnsi" w:cstheme="minorHAnsi"/>
          <w:b/>
          <w:bCs/>
          <w:i/>
          <w:color w:val="000000" w:themeColor="text1"/>
        </w:rPr>
        <w:t xml:space="preserve"> </w:t>
      </w:r>
      <w:r w:rsidR="002C5BEC" w:rsidRPr="00061B98">
        <w:rPr>
          <w:rFonts w:asciiTheme="minorHAnsi" w:hAnsiTheme="minorHAnsi" w:cstheme="minorHAnsi"/>
          <w:bCs/>
          <w:color w:val="000000" w:themeColor="text1"/>
        </w:rPr>
        <w:t xml:space="preserve">— </w:t>
      </w:r>
      <w:r w:rsidR="00D67AB0" w:rsidRPr="00D67AB0">
        <w:rPr>
          <w:rFonts w:asciiTheme="minorHAnsi" w:hAnsiTheme="minorHAnsi" w:cstheme="minorHAnsi"/>
          <w:bCs/>
          <w:color w:val="000000" w:themeColor="text1"/>
        </w:rPr>
        <w:t>Three-time champion Akiem Harshman celebrates after earning a $1,000 donation for Judson Memorial Baptist Church during Paczki Palooza, with LAFCU partnering in the event to support the winning charity.</w:t>
      </w:r>
    </w:p>
    <w:p w14:paraId="3EF38D82" w14:textId="28AEE485" w:rsidR="00D67AB0" w:rsidRDefault="00061B98" w:rsidP="00532DE1">
      <w:pPr>
        <w:autoSpaceDE w:val="0"/>
        <w:autoSpaceDN w:val="0"/>
        <w:adjustRightInd w:val="0"/>
        <w:spacing w:after="120" w:line="360" w:lineRule="auto"/>
        <w:rPr>
          <w:rFonts w:asciiTheme="minorHAnsi" w:hAnsiTheme="minorHAnsi" w:cstheme="minorHAnsi"/>
          <w:bCs/>
          <w:color w:val="000000" w:themeColor="text1"/>
        </w:rPr>
      </w:pPr>
      <w:r w:rsidRPr="00061B98">
        <w:rPr>
          <w:rFonts w:asciiTheme="minorHAnsi" w:hAnsiTheme="minorHAnsi" w:cstheme="minorHAnsi"/>
          <w:b/>
          <w:bCs/>
          <w:i/>
          <w:color w:val="000000" w:themeColor="text1"/>
        </w:rPr>
        <w:t xml:space="preserve">LAFCU-QD Paczki Contest-3.jpg </w:t>
      </w:r>
      <w:r w:rsidRPr="00061B98">
        <w:rPr>
          <w:rFonts w:asciiTheme="minorHAnsi" w:hAnsiTheme="minorHAnsi" w:cstheme="minorHAnsi"/>
          <w:bCs/>
          <w:color w:val="000000" w:themeColor="text1"/>
        </w:rPr>
        <w:t xml:space="preserve">— </w:t>
      </w:r>
      <w:r w:rsidR="00D67AB0" w:rsidRPr="00D67AB0">
        <w:rPr>
          <w:rFonts w:asciiTheme="minorHAnsi" w:hAnsiTheme="minorHAnsi" w:cstheme="minorHAnsi"/>
          <w:bCs/>
          <w:color w:val="000000" w:themeColor="text1"/>
        </w:rPr>
        <w:t xml:space="preserve">Contestants and representatives from LAFCU and Quality Dairy gather following Paczki Palooza in Lansing, an annual </w:t>
      </w:r>
      <w:r w:rsidR="00D67AB0">
        <w:rPr>
          <w:rFonts w:asciiTheme="minorHAnsi" w:hAnsiTheme="minorHAnsi" w:cstheme="minorHAnsi"/>
          <w:bCs/>
          <w:color w:val="000000" w:themeColor="text1"/>
        </w:rPr>
        <w:t xml:space="preserve">eating contest </w:t>
      </w:r>
      <w:r w:rsidR="00D67AB0" w:rsidRPr="00D67AB0">
        <w:rPr>
          <w:rFonts w:asciiTheme="minorHAnsi" w:hAnsiTheme="minorHAnsi" w:cstheme="minorHAnsi"/>
          <w:bCs/>
          <w:color w:val="000000" w:themeColor="text1"/>
        </w:rPr>
        <w:t>that directs donations to local nonprofits.</w:t>
      </w:r>
    </w:p>
    <w:p w14:paraId="68DE625D" w14:textId="05394846" w:rsidR="00D67AB0" w:rsidRDefault="00532DE1" w:rsidP="00532DE1">
      <w:pPr>
        <w:autoSpaceDE w:val="0"/>
        <w:autoSpaceDN w:val="0"/>
        <w:adjustRightInd w:val="0"/>
        <w:spacing w:after="120" w:line="360" w:lineRule="auto"/>
        <w:rPr>
          <w:rFonts w:asciiTheme="minorHAnsi" w:hAnsiTheme="minorHAnsi" w:cstheme="minorHAnsi"/>
          <w:bCs/>
          <w:color w:val="000000" w:themeColor="text1"/>
        </w:rPr>
      </w:pPr>
      <w:r w:rsidRPr="00061B98">
        <w:rPr>
          <w:rFonts w:asciiTheme="minorHAnsi" w:hAnsiTheme="minorHAnsi" w:cstheme="minorHAnsi"/>
          <w:b/>
          <w:bCs/>
          <w:i/>
          <w:color w:val="000000" w:themeColor="text1"/>
        </w:rPr>
        <w:t>LAFCU-QD Paczki Contest-</w:t>
      </w:r>
      <w:r>
        <w:rPr>
          <w:rFonts w:asciiTheme="minorHAnsi" w:hAnsiTheme="minorHAnsi" w:cstheme="minorHAnsi"/>
          <w:b/>
          <w:bCs/>
          <w:i/>
          <w:color w:val="000000" w:themeColor="text1"/>
        </w:rPr>
        <w:t>4</w:t>
      </w:r>
      <w:r w:rsidRPr="00061B98">
        <w:rPr>
          <w:rFonts w:asciiTheme="minorHAnsi" w:hAnsiTheme="minorHAnsi" w:cstheme="minorHAnsi"/>
          <w:b/>
          <w:bCs/>
          <w:i/>
          <w:color w:val="000000" w:themeColor="text1"/>
        </w:rPr>
        <w:t xml:space="preserve">.jpg </w:t>
      </w:r>
      <w:r w:rsidRPr="00061B98">
        <w:rPr>
          <w:rFonts w:asciiTheme="minorHAnsi" w:hAnsiTheme="minorHAnsi" w:cstheme="minorHAnsi"/>
          <w:bCs/>
          <w:color w:val="000000" w:themeColor="text1"/>
        </w:rPr>
        <w:t xml:space="preserve">— </w:t>
      </w:r>
      <w:r w:rsidR="00D67AB0" w:rsidRPr="00D67AB0">
        <w:rPr>
          <w:rFonts w:asciiTheme="minorHAnsi" w:hAnsiTheme="minorHAnsi" w:cstheme="minorHAnsi"/>
          <w:bCs/>
          <w:color w:val="000000" w:themeColor="text1"/>
        </w:rPr>
        <w:t>LAFCU representatives and mascot L</w:t>
      </w:r>
      <w:r w:rsidR="00227580">
        <w:rPr>
          <w:rFonts w:asciiTheme="minorHAnsi" w:hAnsiTheme="minorHAnsi" w:cstheme="minorHAnsi"/>
          <w:bCs/>
          <w:color w:val="000000" w:themeColor="text1"/>
        </w:rPr>
        <w:t xml:space="preserve">aff-e </w:t>
      </w:r>
      <w:r w:rsidR="00D67AB0" w:rsidRPr="00D67AB0">
        <w:rPr>
          <w:rFonts w:asciiTheme="minorHAnsi" w:hAnsiTheme="minorHAnsi" w:cstheme="minorHAnsi"/>
          <w:bCs/>
          <w:color w:val="000000" w:themeColor="text1"/>
        </w:rPr>
        <w:t>the Cow join Quality Dairy’s team to mark the third annual Paczki Palooza, continuing a Lansing tradition that blends fun and philanthropy.</w:t>
      </w:r>
    </w:p>
    <w:p w14:paraId="31C43D51" w14:textId="77777777" w:rsidR="00061B98" w:rsidRPr="00061B98" w:rsidRDefault="00061B98" w:rsidP="00833601">
      <w:pPr>
        <w:autoSpaceDE w:val="0"/>
        <w:autoSpaceDN w:val="0"/>
        <w:adjustRightInd w:val="0"/>
        <w:spacing w:after="120" w:line="360" w:lineRule="auto"/>
        <w:rPr>
          <w:rFonts w:asciiTheme="minorHAnsi" w:hAnsiTheme="minorHAnsi" w:cstheme="minorHAnsi"/>
          <w:bCs/>
          <w:color w:val="000000" w:themeColor="text1"/>
        </w:rPr>
      </w:pPr>
    </w:p>
    <w:sectPr w:rsidR="00061B98" w:rsidRPr="00061B98" w:rsidSect="007555C1">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9C463D" w14:textId="77777777" w:rsidR="00EB4CE9" w:rsidRDefault="00EB4CE9">
      <w:r>
        <w:separator/>
      </w:r>
    </w:p>
  </w:endnote>
  <w:endnote w:type="continuationSeparator" w:id="0">
    <w:p w14:paraId="607549CA" w14:textId="77777777" w:rsidR="00EB4CE9" w:rsidRDefault="00EB4C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mbria"/>
    <w:panose1 w:val="020B06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A3F002" w14:textId="77777777" w:rsidR="00EB4CE9" w:rsidRDefault="00EB4CE9">
      <w:r>
        <w:separator/>
      </w:r>
    </w:p>
  </w:footnote>
  <w:footnote w:type="continuationSeparator" w:id="0">
    <w:p w14:paraId="4BAB9366" w14:textId="77777777" w:rsidR="00EB4CE9" w:rsidRDefault="00EB4C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A324BE"/>
    <w:multiLevelType w:val="multilevel"/>
    <w:tmpl w:val="99C6B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4"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6"/>
  </w:num>
  <w:num w:numId="2" w16cid:durableId="476647908">
    <w:abstractNumId w:val="16"/>
  </w:num>
  <w:num w:numId="3" w16cid:durableId="905072817">
    <w:abstractNumId w:val="8"/>
  </w:num>
  <w:num w:numId="4" w16cid:durableId="1377587438">
    <w:abstractNumId w:val="13"/>
  </w:num>
  <w:num w:numId="5" w16cid:durableId="379716677">
    <w:abstractNumId w:val="14"/>
  </w:num>
  <w:num w:numId="6" w16cid:durableId="1108233753">
    <w:abstractNumId w:val="10"/>
  </w:num>
  <w:num w:numId="7" w16cid:durableId="1625769214">
    <w:abstractNumId w:val="0"/>
  </w:num>
  <w:num w:numId="8" w16cid:durableId="1485967676">
    <w:abstractNumId w:val="12"/>
  </w:num>
  <w:num w:numId="9" w16cid:durableId="1095324999">
    <w:abstractNumId w:val="3"/>
  </w:num>
  <w:num w:numId="10" w16cid:durableId="1525902314">
    <w:abstractNumId w:val="15"/>
  </w:num>
  <w:num w:numId="11" w16cid:durableId="104466808">
    <w:abstractNumId w:val="4"/>
  </w:num>
  <w:num w:numId="12" w16cid:durableId="1037513463">
    <w:abstractNumId w:val="5"/>
  </w:num>
  <w:num w:numId="13" w16cid:durableId="681857344">
    <w:abstractNumId w:val="7"/>
  </w:num>
  <w:num w:numId="14" w16cid:durableId="91170950">
    <w:abstractNumId w:val="11"/>
  </w:num>
  <w:num w:numId="15" w16cid:durableId="1610118948">
    <w:abstractNumId w:val="9"/>
  </w:num>
  <w:num w:numId="16" w16cid:durableId="200829190">
    <w:abstractNumId w:val="1"/>
  </w:num>
  <w:num w:numId="17" w16cid:durableId="19813806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460F9"/>
    <w:rsid w:val="00053080"/>
    <w:rsid w:val="000579FF"/>
    <w:rsid w:val="00061B98"/>
    <w:rsid w:val="00064D62"/>
    <w:rsid w:val="00065AE5"/>
    <w:rsid w:val="0008182C"/>
    <w:rsid w:val="000871B0"/>
    <w:rsid w:val="0009298E"/>
    <w:rsid w:val="000A665E"/>
    <w:rsid w:val="000B1E31"/>
    <w:rsid w:val="000B400F"/>
    <w:rsid w:val="000B6313"/>
    <w:rsid w:val="000B69EA"/>
    <w:rsid w:val="000C7FC4"/>
    <w:rsid w:val="000D0C4E"/>
    <w:rsid w:val="000E472B"/>
    <w:rsid w:val="00103FA8"/>
    <w:rsid w:val="001144B6"/>
    <w:rsid w:val="00116649"/>
    <w:rsid w:val="0012176B"/>
    <w:rsid w:val="00134522"/>
    <w:rsid w:val="001345BD"/>
    <w:rsid w:val="0014746C"/>
    <w:rsid w:val="0015215C"/>
    <w:rsid w:val="001567AE"/>
    <w:rsid w:val="00156DFE"/>
    <w:rsid w:val="00161511"/>
    <w:rsid w:val="00162A9D"/>
    <w:rsid w:val="00164719"/>
    <w:rsid w:val="001752C6"/>
    <w:rsid w:val="00183D50"/>
    <w:rsid w:val="00184D54"/>
    <w:rsid w:val="00186A94"/>
    <w:rsid w:val="001878D1"/>
    <w:rsid w:val="001905F2"/>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27580"/>
    <w:rsid w:val="00231968"/>
    <w:rsid w:val="002604FC"/>
    <w:rsid w:val="00263BD2"/>
    <w:rsid w:val="00267D22"/>
    <w:rsid w:val="00272635"/>
    <w:rsid w:val="002732D6"/>
    <w:rsid w:val="0027475E"/>
    <w:rsid w:val="00276B48"/>
    <w:rsid w:val="002808B5"/>
    <w:rsid w:val="00283E45"/>
    <w:rsid w:val="002840B9"/>
    <w:rsid w:val="00291BDB"/>
    <w:rsid w:val="0029463C"/>
    <w:rsid w:val="002A0453"/>
    <w:rsid w:val="002A2BDE"/>
    <w:rsid w:val="002A5009"/>
    <w:rsid w:val="002A592B"/>
    <w:rsid w:val="002A7032"/>
    <w:rsid w:val="002B4D11"/>
    <w:rsid w:val="002C135C"/>
    <w:rsid w:val="002C1522"/>
    <w:rsid w:val="002C1926"/>
    <w:rsid w:val="002C5541"/>
    <w:rsid w:val="002C5BEC"/>
    <w:rsid w:val="002D20CC"/>
    <w:rsid w:val="002D37AA"/>
    <w:rsid w:val="002D6888"/>
    <w:rsid w:val="002E2CAF"/>
    <w:rsid w:val="002E410D"/>
    <w:rsid w:val="002E4636"/>
    <w:rsid w:val="002E5B9B"/>
    <w:rsid w:val="002F0C64"/>
    <w:rsid w:val="003051D7"/>
    <w:rsid w:val="00305D5D"/>
    <w:rsid w:val="0031230D"/>
    <w:rsid w:val="00315C8E"/>
    <w:rsid w:val="00322D25"/>
    <w:rsid w:val="00325187"/>
    <w:rsid w:val="0033186E"/>
    <w:rsid w:val="00337135"/>
    <w:rsid w:val="0033785C"/>
    <w:rsid w:val="003410C3"/>
    <w:rsid w:val="0034770E"/>
    <w:rsid w:val="00351D73"/>
    <w:rsid w:val="00370343"/>
    <w:rsid w:val="00371406"/>
    <w:rsid w:val="00381B66"/>
    <w:rsid w:val="003946BE"/>
    <w:rsid w:val="003A2372"/>
    <w:rsid w:val="003A549A"/>
    <w:rsid w:val="003B7827"/>
    <w:rsid w:val="003B7D9C"/>
    <w:rsid w:val="003E2C8C"/>
    <w:rsid w:val="003E3FD2"/>
    <w:rsid w:val="003E59BE"/>
    <w:rsid w:val="003F0487"/>
    <w:rsid w:val="004008A0"/>
    <w:rsid w:val="00403DC1"/>
    <w:rsid w:val="004053AF"/>
    <w:rsid w:val="00405D2D"/>
    <w:rsid w:val="00414841"/>
    <w:rsid w:val="00417A00"/>
    <w:rsid w:val="00420AB9"/>
    <w:rsid w:val="00421697"/>
    <w:rsid w:val="0042332F"/>
    <w:rsid w:val="004348BA"/>
    <w:rsid w:val="004360A0"/>
    <w:rsid w:val="0043770D"/>
    <w:rsid w:val="00445E70"/>
    <w:rsid w:val="00447B58"/>
    <w:rsid w:val="0046313B"/>
    <w:rsid w:val="004631B0"/>
    <w:rsid w:val="0046400B"/>
    <w:rsid w:val="00466231"/>
    <w:rsid w:val="00485B4E"/>
    <w:rsid w:val="004A0B32"/>
    <w:rsid w:val="004A28A7"/>
    <w:rsid w:val="004A7C8C"/>
    <w:rsid w:val="004A7F70"/>
    <w:rsid w:val="004B3F01"/>
    <w:rsid w:val="004B4C8A"/>
    <w:rsid w:val="004B6518"/>
    <w:rsid w:val="004C1F4A"/>
    <w:rsid w:val="004D3EAF"/>
    <w:rsid w:val="004D4444"/>
    <w:rsid w:val="004E426E"/>
    <w:rsid w:val="004F1461"/>
    <w:rsid w:val="004F47A0"/>
    <w:rsid w:val="004F4B2F"/>
    <w:rsid w:val="004F5E0F"/>
    <w:rsid w:val="00506669"/>
    <w:rsid w:val="00510CDF"/>
    <w:rsid w:val="00511319"/>
    <w:rsid w:val="00513029"/>
    <w:rsid w:val="0051704A"/>
    <w:rsid w:val="00525F4E"/>
    <w:rsid w:val="00530DF9"/>
    <w:rsid w:val="00532DE1"/>
    <w:rsid w:val="00533677"/>
    <w:rsid w:val="00533F80"/>
    <w:rsid w:val="00537E60"/>
    <w:rsid w:val="00551745"/>
    <w:rsid w:val="00566ED6"/>
    <w:rsid w:val="00570781"/>
    <w:rsid w:val="00572F4C"/>
    <w:rsid w:val="00573A87"/>
    <w:rsid w:val="005750A8"/>
    <w:rsid w:val="005809E9"/>
    <w:rsid w:val="00585894"/>
    <w:rsid w:val="00586221"/>
    <w:rsid w:val="00587F58"/>
    <w:rsid w:val="00593366"/>
    <w:rsid w:val="0059367A"/>
    <w:rsid w:val="005A53A7"/>
    <w:rsid w:val="005C1322"/>
    <w:rsid w:val="005C351D"/>
    <w:rsid w:val="005C3B85"/>
    <w:rsid w:val="005C7CBE"/>
    <w:rsid w:val="005E6EC8"/>
    <w:rsid w:val="005F0186"/>
    <w:rsid w:val="005F47E4"/>
    <w:rsid w:val="005F4CCB"/>
    <w:rsid w:val="00600CD2"/>
    <w:rsid w:val="00603EA9"/>
    <w:rsid w:val="00605E57"/>
    <w:rsid w:val="00615C4A"/>
    <w:rsid w:val="006233FB"/>
    <w:rsid w:val="0062797A"/>
    <w:rsid w:val="00630D4C"/>
    <w:rsid w:val="0063196A"/>
    <w:rsid w:val="00640270"/>
    <w:rsid w:val="00643795"/>
    <w:rsid w:val="00650C08"/>
    <w:rsid w:val="00661DFA"/>
    <w:rsid w:val="00662290"/>
    <w:rsid w:val="0067126E"/>
    <w:rsid w:val="00671D7D"/>
    <w:rsid w:val="00675252"/>
    <w:rsid w:val="00675F29"/>
    <w:rsid w:val="00676031"/>
    <w:rsid w:val="00677470"/>
    <w:rsid w:val="0068166C"/>
    <w:rsid w:val="006853A7"/>
    <w:rsid w:val="0069134D"/>
    <w:rsid w:val="00691B68"/>
    <w:rsid w:val="00694DAA"/>
    <w:rsid w:val="006B3274"/>
    <w:rsid w:val="006B3A07"/>
    <w:rsid w:val="006B3DA8"/>
    <w:rsid w:val="006B4AF9"/>
    <w:rsid w:val="006C20C7"/>
    <w:rsid w:val="006C4B0D"/>
    <w:rsid w:val="006C6310"/>
    <w:rsid w:val="006C782F"/>
    <w:rsid w:val="006E568F"/>
    <w:rsid w:val="006E6309"/>
    <w:rsid w:val="006F106A"/>
    <w:rsid w:val="006F50EE"/>
    <w:rsid w:val="006F7BA7"/>
    <w:rsid w:val="00700870"/>
    <w:rsid w:val="00703B7F"/>
    <w:rsid w:val="007166BB"/>
    <w:rsid w:val="007174D0"/>
    <w:rsid w:val="00721933"/>
    <w:rsid w:val="007255DF"/>
    <w:rsid w:val="00730A36"/>
    <w:rsid w:val="007358D1"/>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F88"/>
    <w:rsid w:val="007B22BF"/>
    <w:rsid w:val="007C4E16"/>
    <w:rsid w:val="007C6E31"/>
    <w:rsid w:val="007D0B29"/>
    <w:rsid w:val="007D4C12"/>
    <w:rsid w:val="007D5336"/>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0C8B"/>
    <w:rsid w:val="00833601"/>
    <w:rsid w:val="0084158E"/>
    <w:rsid w:val="00846E49"/>
    <w:rsid w:val="00847150"/>
    <w:rsid w:val="00853640"/>
    <w:rsid w:val="0085776B"/>
    <w:rsid w:val="00865DEA"/>
    <w:rsid w:val="00867E3D"/>
    <w:rsid w:val="00875352"/>
    <w:rsid w:val="008919A6"/>
    <w:rsid w:val="00893B95"/>
    <w:rsid w:val="00893BA7"/>
    <w:rsid w:val="008942A9"/>
    <w:rsid w:val="008A055D"/>
    <w:rsid w:val="008A52FC"/>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493C"/>
    <w:rsid w:val="0092063F"/>
    <w:rsid w:val="00920B2E"/>
    <w:rsid w:val="00922BA4"/>
    <w:rsid w:val="009328C3"/>
    <w:rsid w:val="00933C06"/>
    <w:rsid w:val="0093495A"/>
    <w:rsid w:val="00942680"/>
    <w:rsid w:val="00954D68"/>
    <w:rsid w:val="0095588E"/>
    <w:rsid w:val="00962495"/>
    <w:rsid w:val="00965FF5"/>
    <w:rsid w:val="00980B2F"/>
    <w:rsid w:val="00987975"/>
    <w:rsid w:val="0099263A"/>
    <w:rsid w:val="009932A3"/>
    <w:rsid w:val="009971A6"/>
    <w:rsid w:val="009A3FF5"/>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12D65"/>
    <w:rsid w:val="00A156E1"/>
    <w:rsid w:val="00A16C96"/>
    <w:rsid w:val="00A20BA4"/>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93125"/>
    <w:rsid w:val="00AA227E"/>
    <w:rsid w:val="00AA4AA3"/>
    <w:rsid w:val="00AB1B74"/>
    <w:rsid w:val="00AB24D0"/>
    <w:rsid w:val="00AB2BD3"/>
    <w:rsid w:val="00AB4A5C"/>
    <w:rsid w:val="00AC446C"/>
    <w:rsid w:val="00AC4885"/>
    <w:rsid w:val="00AD1203"/>
    <w:rsid w:val="00AD12DF"/>
    <w:rsid w:val="00AD1C43"/>
    <w:rsid w:val="00AD23B8"/>
    <w:rsid w:val="00AD2F3D"/>
    <w:rsid w:val="00AE345C"/>
    <w:rsid w:val="00AE4C93"/>
    <w:rsid w:val="00AE51A0"/>
    <w:rsid w:val="00AF39C5"/>
    <w:rsid w:val="00B00570"/>
    <w:rsid w:val="00B04FC3"/>
    <w:rsid w:val="00B219AF"/>
    <w:rsid w:val="00B2579A"/>
    <w:rsid w:val="00B25F64"/>
    <w:rsid w:val="00B34776"/>
    <w:rsid w:val="00B36CB9"/>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2D5D"/>
    <w:rsid w:val="00B94F9D"/>
    <w:rsid w:val="00BA4021"/>
    <w:rsid w:val="00BA499B"/>
    <w:rsid w:val="00BB28E4"/>
    <w:rsid w:val="00BB314B"/>
    <w:rsid w:val="00BB3216"/>
    <w:rsid w:val="00BC1115"/>
    <w:rsid w:val="00BC1465"/>
    <w:rsid w:val="00BC41F8"/>
    <w:rsid w:val="00BD0867"/>
    <w:rsid w:val="00BD17C9"/>
    <w:rsid w:val="00BD35A9"/>
    <w:rsid w:val="00BD4096"/>
    <w:rsid w:val="00C07449"/>
    <w:rsid w:val="00C118F2"/>
    <w:rsid w:val="00C134B0"/>
    <w:rsid w:val="00C16971"/>
    <w:rsid w:val="00C254A9"/>
    <w:rsid w:val="00C2663B"/>
    <w:rsid w:val="00C303A7"/>
    <w:rsid w:val="00C311E0"/>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4D1"/>
    <w:rsid w:val="00C83B1B"/>
    <w:rsid w:val="00CA635C"/>
    <w:rsid w:val="00CB2004"/>
    <w:rsid w:val="00CB556B"/>
    <w:rsid w:val="00CB5E28"/>
    <w:rsid w:val="00CB5FB9"/>
    <w:rsid w:val="00CB6F62"/>
    <w:rsid w:val="00CC04F9"/>
    <w:rsid w:val="00CD2047"/>
    <w:rsid w:val="00CD2829"/>
    <w:rsid w:val="00CE3BB0"/>
    <w:rsid w:val="00CF3FD9"/>
    <w:rsid w:val="00CF55AD"/>
    <w:rsid w:val="00CF5F10"/>
    <w:rsid w:val="00CF70EB"/>
    <w:rsid w:val="00D00B03"/>
    <w:rsid w:val="00D05A27"/>
    <w:rsid w:val="00D13D51"/>
    <w:rsid w:val="00D147A9"/>
    <w:rsid w:val="00D16E7C"/>
    <w:rsid w:val="00D26E97"/>
    <w:rsid w:val="00D366E9"/>
    <w:rsid w:val="00D41804"/>
    <w:rsid w:val="00D4200B"/>
    <w:rsid w:val="00D47955"/>
    <w:rsid w:val="00D608B2"/>
    <w:rsid w:val="00D66AFD"/>
    <w:rsid w:val="00D67AB0"/>
    <w:rsid w:val="00D70213"/>
    <w:rsid w:val="00D76622"/>
    <w:rsid w:val="00D776B4"/>
    <w:rsid w:val="00D82562"/>
    <w:rsid w:val="00D91941"/>
    <w:rsid w:val="00D92914"/>
    <w:rsid w:val="00D946B9"/>
    <w:rsid w:val="00D95A65"/>
    <w:rsid w:val="00D9755E"/>
    <w:rsid w:val="00DB193A"/>
    <w:rsid w:val="00DB6575"/>
    <w:rsid w:val="00DB67B6"/>
    <w:rsid w:val="00DC0670"/>
    <w:rsid w:val="00DC124B"/>
    <w:rsid w:val="00DD0198"/>
    <w:rsid w:val="00DE0742"/>
    <w:rsid w:val="00DE464F"/>
    <w:rsid w:val="00DF2571"/>
    <w:rsid w:val="00DF3251"/>
    <w:rsid w:val="00DF56CB"/>
    <w:rsid w:val="00DF5FCE"/>
    <w:rsid w:val="00E021E1"/>
    <w:rsid w:val="00E022C8"/>
    <w:rsid w:val="00E1009D"/>
    <w:rsid w:val="00E14C48"/>
    <w:rsid w:val="00E15D41"/>
    <w:rsid w:val="00E20509"/>
    <w:rsid w:val="00E20673"/>
    <w:rsid w:val="00E25856"/>
    <w:rsid w:val="00E26DA6"/>
    <w:rsid w:val="00E3619C"/>
    <w:rsid w:val="00E4033A"/>
    <w:rsid w:val="00E50418"/>
    <w:rsid w:val="00E50C9C"/>
    <w:rsid w:val="00E52EAD"/>
    <w:rsid w:val="00E607D1"/>
    <w:rsid w:val="00E62983"/>
    <w:rsid w:val="00E673A5"/>
    <w:rsid w:val="00E80FDD"/>
    <w:rsid w:val="00E83F3F"/>
    <w:rsid w:val="00E84301"/>
    <w:rsid w:val="00E8566A"/>
    <w:rsid w:val="00EA695B"/>
    <w:rsid w:val="00EB01E2"/>
    <w:rsid w:val="00EB079C"/>
    <w:rsid w:val="00EB4CE9"/>
    <w:rsid w:val="00EB5649"/>
    <w:rsid w:val="00EB67EA"/>
    <w:rsid w:val="00EC1F1C"/>
    <w:rsid w:val="00EC3F59"/>
    <w:rsid w:val="00EC7F03"/>
    <w:rsid w:val="00ED1C4C"/>
    <w:rsid w:val="00ED24B2"/>
    <w:rsid w:val="00ED26C3"/>
    <w:rsid w:val="00ED7BFF"/>
    <w:rsid w:val="00EE78CA"/>
    <w:rsid w:val="00EF2A18"/>
    <w:rsid w:val="00F06C07"/>
    <w:rsid w:val="00F10347"/>
    <w:rsid w:val="00F2005E"/>
    <w:rsid w:val="00F219A3"/>
    <w:rsid w:val="00F219C9"/>
    <w:rsid w:val="00F23726"/>
    <w:rsid w:val="00F26029"/>
    <w:rsid w:val="00F30C84"/>
    <w:rsid w:val="00F31A70"/>
    <w:rsid w:val="00F3371A"/>
    <w:rsid w:val="00F3459F"/>
    <w:rsid w:val="00F41217"/>
    <w:rsid w:val="00F50914"/>
    <w:rsid w:val="00F55AAF"/>
    <w:rsid w:val="00F56D5B"/>
    <w:rsid w:val="00F570CF"/>
    <w:rsid w:val="00F6240A"/>
    <w:rsid w:val="00F627E7"/>
    <w:rsid w:val="00F64F9C"/>
    <w:rsid w:val="00F75437"/>
    <w:rsid w:val="00F758CE"/>
    <w:rsid w:val="00F82778"/>
    <w:rsid w:val="00F836F2"/>
    <w:rsid w:val="00F93991"/>
    <w:rsid w:val="00FA268C"/>
    <w:rsid w:val="00FA5AD1"/>
    <w:rsid w:val="00FB0BE3"/>
    <w:rsid w:val="00FB6BE7"/>
    <w:rsid w:val="00FB7B50"/>
    <w:rsid w:val="00FC0CA4"/>
    <w:rsid w:val="00FD061E"/>
    <w:rsid w:val="00FD23B8"/>
    <w:rsid w:val="00FD2AED"/>
    <w:rsid w:val="00FD2CE4"/>
    <w:rsid w:val="00FE25C3"/>
    <w:rsid w:val="00FE6461"/>
    <w:rsid w:val="00FF0892"/>
    <w:rsid w:val="00FF58A0"/>
    <w:rsid w:val="00FF7E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156836">
      <w:bodyDiv w:val="1"/>
      <w:marLeft w:val="0"/>
      <w:marRight w:val="0"/>
      <w:marTop w:val="0"/>
      <w:marBottom w:val="0"/>
      <w:divBdr>
        <w:top w:val="none" w:sz="0" w:space="0" w:color="auto"/>
        <w:left w:val="none" w:sz="0" w:space="0" w:color="auto"/>
        <w:bottom w:val="none" w:sz="0" w:space="0" w:color="auto"/>
        <w:right w:val="none" w:sz="0" w:space="0" w:color="auto"/>
      </w:divBdr>
    </w:div>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324864802">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3" Type="http://schemas.openxmlformats.org/officeDocument/2006/relationships/settings" Target="settings.xml"/><Relationship Id="rId7" Type="http://schemas.openxmlformats.org/officeDocument/2006/relationships/hyperlink" Target="mailto:lisao@public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0</TotalTime>
  <Pages>3</Pages>
  <Words>791</Words>
  <Characters>4513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5294</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3</cp:revision>
  <cp:lastPrinted>2017-01-10T21:49:00Z</cp:lastPrinted>
  <dcterms:created xsi:type="dcterms:W3CDTF">2026-02-19T13:59:00Z</dcterms:created>
  <dcterms:modified xsi:type="dcterms:W3CDTF">2026-02-19T14:00:00Z</dcterms:modified>
</cp:coreProperties>
</file>