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2F47B0" w:rsidRDefault="00F14860" w:rsidP="00F14860">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412C3ABA" w14:textId="77777777" w:rsidR="00F14860" w:rsidRPr="002F47B0" w:rsidRDefault="00F14860" w:rsidP="00F14860">
      <w:pPr>
        <w:tabs>
          <w:tab w:val="left" w:pos="-180"/>
          <w:tab w:val="left" w:pos="0"/>
        </w:tabs>
        <w:jc w:val="right"/>
        <w:rPr>
          <w:rFonts w:asciiTheme="minorHAnsi" w:hAnsiTheme="minorHAnsi"/>
          <w:i/>
        </w:rPr>
      </w:pPr>
    </w:p>
    <w:p w14:paraId="58D5BC93" w14:textId="77777777"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CONTACT:</w:t>
      </w:r>
    </w:p>
    <w:p w14:paraId="1AB0266D" w14:textId="55BE380A" w:rsidR="00F14860" w:rsidRPr="002F47B0" w:rsidRDefault="00234EA5" w:rsidP="00F14860">
      <w:pPr>
        <w:tabs>
          <w:tab w:val="left" w:pos="-180"/>
          <w:tab w:val="left" w:pos="0"/>
        </w:tabs>
        <w:jc w:val="right"/>
        <w:rPr>
          <w:rFonts w:asciiTheme="minorHAnsi" w:hAnsiTheme="minorHAnsi"/>
          <w:i/>
        </w:rPr>
      </w:pPr>
      <w:r w:rsidRPr="002F47B0">
        <w:rPr>
          <w:rFonts w:asciiTheme="minorHAnsi" w:hAnsiTheme="minorHAnsi"/>
          <w:i/>
        </w:rPr>
        <w:t>Julie Woloszyn</w:t>
      </w:r>
      <w:r w:rsidR="00360A9A" w:rsidRPr="002F47B0">
        <w:rPr>
          <w:rFonts w:asciiTheme="minorHAnsi" w:hAnsiTheme="minorHAnsi"/>
          <w:i/>
        </w:rPr>
        <w:t>, PCM</w:t>
      </w:r>
      <w:r w:rsidR="00B203F2">
        <w:rPr>
          <w:rFonts w:asciiTheme="minorHAnsi" w:hAnsiTheme="minorHAnsi"/>
          <w:i/>
        </w:rPr>
        <w:t>®, CWCUL, CCUFC</w:t>
      </w:r>
    </w:p>
    <w:p w14:paraId="00AE8809" w14:textId="7969D9F5" w:rsidR="00360A9A"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Marketing Manager</w:t>
      </w:r>
    </w:p>
    <w:p w14:paraId="72BEE0F6" w14:textId="76AEE188" w:rsidR="00F14860"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1FC93481" w14:textId="6370555D"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(414) 4</w:t>
      </w:r>
      <w:r w:rsidR="00360A9A" w:rsidRPr="002F47B0">
        <w:rPr>
          <w:rFonts w:asciiTheme="minorHAnsi" w:hAnsiTheme="minorHAnsi"/>
          <w:i/>
        </w:rPr>
        <w:t>25-5555</w:t>
      </w:r>
    </w:p>
    <w:p w14:paraId="04F00B83" w14:textId="77777777" w:rsidR="00F14860" w:rsidRPr="002F47B0" w:rsidRDefault="00F14860" w:rsidP="00F14860">
      <w:pPr>
        <w:tabs>
          <w:tab w:val="left" w:pos="-180"/>
          <w:tab w:val="left" w:pos="0"/>
        </w:tabs>
        <w:jc w:val="right"/>
        <w:rPr>
          <w:rFonts w:asciiTheme="minorHAnsi" w:hAnsiTheme="minorHAnsi"/>
          <w:i/>
        </w:rPr>
      </w:pPr>
    </w:p>
    <w:p w14:paraId="7AFD8F11" w14:textId="19DD0C0C" w:rsidR="009277C2" w:rsidRPr="00B94A5C" w:rsidRDefault="009B7544" w:rsidP="009277C2">
      <w:pPr>
        <w:autoSpaceDE w:val="0"/>
        <w:autoSpaceDN w:val="0"/>
        <w:adjustRightInd w:val="0"/>
        <w:spacing w:line="216" w:lineRule="auto"/>
        <w:rPr>
          <w:rFonts w:asciiTheme="minorHAnsi" w:hAnsiTheme="minorHAnsi"/>
          <w:b/>
          <w:bCs/>
          <w:color w:val="000000" w:themeColor="text1"/>
          <w:sz w:val="33"/>
          <w:szCs w:val="33"/>
        </w:rPr>
      </w:pPr>
      <w:r w:rsidRPr="009B7544">
        <w:rPr>
          <w:rFonts w:asciiTheme="minorHAnsi" w:hAnsiTheme="minorHAnsi"/>
          <w:b/>
          <w:bCs/>
          <w:sz w:val="33"/>
          <w:szCs w:val="33"/>
        </w:rPr>
        <w:t>Chris Felton Receives One of the Credit Union Industry’s Highest Honors</w:t>
      </w:r>
    </w:p>
    <w:p w14:paraId="7602C8BA" w14:textId="77777777" w:rsidR="00D500F1" w:rsidRPr="00B94A5C" w:rsidRDefault="00D500F1" w:rsidP="00977470">
      <w:pPr>
        <w:rPr>
          <w:rFonts w:asciiTheme="minorHAnsi" w:hAnsiTheme="minorHAnsi"/>
        </w:rPr>
      </w:pPr>
    </w:p>
    <w:p w14:paraId="7073B337" w14:textId="3DDA49AE" w:rsidR="009338B4" w:rsidRDefault="0066082D" w:rsidP="00C650E4">
      <w:pPr>
        <w:rPr>
          <w:rFonts w:asciiTheme="minorHAnsi" w:hAnsiTheme="minorHAnsi" w:cstheme="minorHAnsi"/>
        </w:rPr>
      </w:pPr>
      <w:r w:rsidRPr="00B94A5C">
        <w:rPr>
          <w:rFonts w:asciiTheme="minorHAnsi" w:hAnsiTheme="minorHAnsi"/>
          <w:b/>
          <w:bCs/>
        </w:rPr>
        <w:t xml:space="preserve">MILWAUKEE, WI – </w:t>
      </w:r>
      <w:r w:rsidR="009277C2" w:rsidRPr="00B94A5C">
        <w:rPr>
          <w:rFonts w:asciiTheme="minorHAnsi" w:hAnsiTheme="minorHAnsi"/>
          <w:b/>
          <w:bCs/>
        </w:rPr>
        <w:t>May 1</w:t>
      </w:r>
      <w:r w:rsidR="00CE44CD">
        <w:rPr>
          <w:rFonts w:asciiTheme="minorHAnsi" w:hAnsiTheme="minorHAnsi"/>
          <w:b/>
          <w:bCs/>
        </w:rPr>
        <w:t>8</w:t>
      </w:r>
      <w:r w:rsidRPr="00B94A5C">
        <w:rPr>
          <w:rFonts w:asciiTheme="minorHAnsi" w:hAnsiTheme="minorHAnsi"/>
          <w:b/>
          <w:bCs/>
        </w:rPr>
        <w:t>, 202</w:t>
      </w:r>
      <w:r w:rsidR="00FB25ED" w:rsidRPr="00B94A5C">
        <w:rPr>
          <w:rFonts w:asciiTheme="minorHAnsi" w:hAnsiTheme="minorHAnsi"/>
          <w:b/>
          <w:bCs/>
        </w:rPr>
        <w:t>6</w:t>
      </w:r>
      <w:r w:rsidRPr="00B94A5C">
        <w:rPr>
          <w:rFonts w:asciiTheme="minorHAnsi" w:hAnsiTheme="minorHAnsi"/>
        </w:rPr>
        <w:t xml:space="preserve"> –</w:t>
      </w:r>
      <w:r w:rsidR="00D500F1" w:rsidRPr="00B94A5C">
        <w:rPr>
          <w:rFonts w:asciiTheme="minorHAnsi" w:hAnsiTheme="minorHAnsi"/>
        </w:rPr>
        <w:t xml:space="preserve"> </w:t>
      </w:r>
      <w:r w:rsidR="00C650E4" w:rsidRPr="00C650E4">
        <w:rPr>
          <w:rFonts w:asciiTheme="minorHAnsi" w:hAnsiTheme="minorHAnsi" w:cstheme="minorHAnsi"/>
        </w:rPr>
        <w:t>Corporate Central is proud to announce that Chris Felton, President/CEO, has been named a 2026 Credit Union House Hall of Leaders honoree, one of the highest distinctions within the credit union industry. The national recognition honors individuals whose leadership and service have made a lasting impact on the credit union movement at the local, state, and national levels.</w:t>
      </w:r>
    </w:p>
    <w:p w14:paraId="69AC550F" w14:textId="77777777" w:rsidR="00C40C19" w:rsidRDefault="00C40C19" w:rsidP="00C650E4">
      <w:pPr>
        <w:rPr>
          <w:rFonts w:asciiTheme="minorHAnsi" w:hAnsiTheme="minorHAnsi" w:cstheme="minorHAnsi"/>
        </w:rPr>
      </w:pPr>
    </w:p>
    <w:p w14:paraId="4FA988E5" w14:textId="27953CE9" w:rsidR="00C40C19" w:rsidRDefault="00C40C19" w:rsidP="00C650E4">
      <w:pPr>
        <w:rPr>
          <w:rFonts w:asciiTheme="minorHAnsi" w:hAnsiTheme="minorHAnsi" w:cstheme="minorHAnsi"/>
        </w:rPr>
      </w:pPr>
      <w:r>
        <w:rPr>
          <w:rFonts w:asciiTheme="minorHAnsi" w:hAnsiTheme="minorHAnsi" w:cstheme="minorHAnsi"/>
          <w:noProof/>
          <w14:ligatures w14:val="standardContextual"/>
        </w:rPr>
        <w:drawing>
          <wp:inline distT="0" distB="0" distL="0" distR="0" wp14:anchorId="234E78CF" wp14:editId="7A496DDA">
            <wp:extent cx="5943600" cy="3343275"/>
            <wp:effectExtent l="0" t="0" r="0" b="9525"/>
            <wp:docPr id="47348829" name="Picture 2" descr="The image depicts a dignified scene at an award ceremony, with a woman and a man standing on a stage, both dressed elegantly, receiving recognition for their contributions to credit un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48829" name="Picture 2" descr="The image depicts a dignified scene at an award ceremony, with a woman and a man standing on a stage, both dressed elegantly, receiving recognition for their contributions to credit union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E0C1CF7" w14:textId="77777777" w:rsidR="00C650E4" w:rsidRPr="00C650E4" w:rsidRDefault="00C650E4" w:rsidP="00C650E4">
      <w:pPr>
        <w:rPr>
          <w:rFonts w:asciiTheme="minorHAnsi" w:hAnsiTheme="minorHAnsi" w:cstheme="minorHAnsi"/>
        </w:rPr>
      </w:pPr>
    </w:p>
    <w:p w14:paraId="343231DF" w14:textId="38C82335" w:rsidR="008F3483" w:rsidRPr="00C40C19" w:rsidRDefault="00C650E4" w:rsidP="00DA24F3">
      <w:pPr>
        <w:rPr>
          <w:rFonts w:asciiTheme="minorHAnsi" w:hAnsiTheme="minorHAnsi" w:cstheme="minorBidi"/>
        </w:rPr>
        <w:sectPr w:rsidR="008F3483" w:rsidRPr="00C40C19">
          <w:headerReference w:type="default" r:id="rId11"/>
          <w:pgSz w:w="12240" w:h="15840"/>
          <w:pgMar w:top="1440" w:right="1440" w:bottom="1440" w:left="1440" w:header="720" w:footer="720" w:gutter="0"/>
          <w:cols w:space="720"/>
          <w:docGrid w:linePitch="360"/>
        </w:sectPr>
      </w:pPr>
      <w:r w:rsidRPr="70A4738E">
        <w:rPr>
          <w:rFonts w:asciiTheme="minorHAnsi" w:hAnsiTheme="minorHAnsi" w:cstheme="minorBidi"/>
        </w:rPr>
        <w:t xml:space="preserve">Felton was formally recognized by The </w:t>
      </w:r>
      <w:r w:rsidR="00AC0EE2">
        <w:rPr>
          <w:rFonts w:asciiTheme="minorHAnsi" w:hAnsiTheme="minorHAnsi" w:cstheme="minorBidi"/>
        </w:rPr>
        <w:t xml:space="preserve">Wisconsin Credit Union </w:t>
      </w:r>
      <w:r w:rsidRPr="70A4738E">
        <w:rPr>
          <w:rFonts w:asciiTheme="minorHAnsi" w:hAnsiTheme="minorHAnsi" w:cstheme="minorBidi"/>
        </w:rPr>
        <w:t>League during The Cooperative Spirit Awards and Recognition session on Friday, May 15, held as part of The League’s Annual Convention and Exposition. The event brought together credit union leaders from across the region to celebrate excellence in leadership, advocacy, and cooperative impact.</w:t>
      </w:r>
    </w:p>
    <w:p w14:paraId="7DA2D959" w14:textId="77777777" w:rsidR="00C40C19" w:rsidRDefault="00C40C19" w:rsidP="00C40C19">
      <w:pPr>
        <w:rPr>
          <w:rFonts w:asciiTheme="minorHAnsi" w:hAnsiTheme="minorHAnsi" w:cstheme="minorHAnsi"/>
        </w:rPr>
      </w:pPr>
      <w:r w:rsidRPr="00C650E4">
        <w:rPr>
          <w:rFonts w:asciiTheme="minorHAnsi" w:hAnsiTheme="minorHAnsi" w:cstheme="minorHAnsi"/>
        </w:rPr>
        <w:lastRenderedPageBreak/>
        <w:t>The Credit Union House Hall of Leaders recognizes distinguished individuals who have demonstrated extraordinary dedication to advancing the credit union industry through leadership, collaboration, innovation, and advocacy. Felton was selected for his visionary leadership, commitment to people centered culture, and continued efforts to strengthen and evolve the credit union movement.</w:t>
      </w:r>
    </w:p>
    <w:p w14:paraId="6B7935A6" w14:textId="77777777" w:rsidR="00C40C19" w:rsidRPr="00C650E4" w:rsidRDefault="00C40C19" w:rsidP="00C40C19">
      <w:pPr>
        <w:rPr>
          <w:rFonts w:asciiTheme="minorHAnsi" w:hAnsiTheme="minorHAnsi" w:cstheme="minorHAnsi"/>
        </w:rPr>
      </w:pPr>
    </w:p>
    <w:p w14:paraId="3E3EFE8D" w14:textId="77777777" w:rsidR="00BA5D1D" w:rsidRDefault="00BA5D1D">
      <w:r>
        <w:rPr>
          <w:rFonts w:ascii="Aptos" w:hAnsi="Aptos"/>
        </w:rPr>
        <w:t>As President/CEO of Corporate Central, Felton is known for a leadership style that is future-focused and grounded in the cooperative values that define the credit union industry. Under his leadership, Corporate Central has strengthened its role as a strategic partner to credit unions through innovation, collaboration, education, and forward-looking solutions.</w:t>
      </w:r>
    </w:p>
    <w:p w14:paraId="7C7A777E" w14:textId="77777777" w:rsidR="00C40C19" w:rsidRPr="00C650E4" w:rsidRDefault="00C40C19" w:rsidP="00C40C19">
      <w:pPr>
        <w:rPr>
          <w:rFonts w:asciiTheme="minorHAnsi" w:hAnsiTheme="minorHAnsi" w:cstheme="minorHAnsi"/>
        </w:rPr>
      </w:pPr>
    </w:p>
    <w:p w14:paraId="355C13F9" w14:textId="77777777" w:rsidR="00460D3C" w:rsidRDefault="00460D3C" w:rsidP="00C40C19">
      <w:pPr>
        <w:rPr>
          <w:rFonts w:asciiTheme="minorHAnsi" w:hAnsiTheme="minorHAnsi" w:cstheme="minorHAnsi"/>
        </w:rPr>
      </w:pPr>
      <w:r w:rsidRPr="00C650E4">
        <w:rPr>
          <w:rFonts w:asciiTheme="minorHAnsi" w:hAnsiTheme="minorHAnsi" w:cstheme="minorHAnsi"/>
        </w:rPr>
        <w:t>“Those who work alongside Chris know that his leadership extends far beyond strategy and results,” said Heather Ristow, CCUE, SVP/Chief Experience Officer. “He leads with authenticity, appreciation, and a genuine commitment to people. This recognition reflects the profound impact he has made not only within Corporate Central, but across the entire credit union movement.”</w:t>
      </w:r>
    </w:p>
    <w:p w14:paraId="5BEEB7E7" w14:textId="77777777" w:rsidR="00DA5A43" w:rsidRPr="00C650E4" w:rsidRDefault="00DA5A43" w:rsidP="00C40C19">
      <w:pPr>
        <w:rPr>
          <w:rFonts w:asciiTheme="minorHAnsi" w:hAnsiTheme="minorHAnsi" w:cstheme="minorHAnsi"/>
        </w:rPr>
      </w:pPr>
    </w:p>
    <w:p w14:paraId="4E479838" w14:textId="020615E4" w:rsidR="00BA5D1D" w:rsidRDefault="00BA5D1D">
      <w:r>
        <w:rPr>
          <w:rFonts w:ascii="Aptos" w:hAnsi="Aptos"/>
        </w:rPr>
        <w:t>“Chris has made a remarkable impact at Corporate Central, across Wisconsin, and throughout the credit union movement,” said Sarah Wainscott, President/CEO of The Wisconsin Credit Union League. “He builds community within his organization, champions meaningful collaboration, and represents the industry with credibility and heart. This honor is a fitting recognition of his leadership and advocacy.”</w:t>
      </w:r>
    </w:p>
    <w:p w14:paraId="201595CF" w14:textId="77777777" w:rsidR="00C40C19" w:rsidRDefault="00C40C19" w:rsidP="00C40C19">
      <w:pPr>
        <w:rPr>
          <w:rFonts w:asciiTheme="minorHAnsi" w:hAnsiTheme="minorHAnsi" w:cstheme="minorHAnsi"/>
        </w:rPr>
      </w:pPr>
    </w:p>
    <w:p w14:paraId="7720E5E3" w14:textId="77777777" w:rsidR="00C40C19" w:rsidRDefault="00C40C19" w:rsidP="00C40C19">
      <w:pPr>
        <w:rPr>
          <w:rFonts w:asciiTheme="minorHAnsi" w:hAnsiTheme="minorHAnsi" w:cstheme="minorHAnsi"/>
        </w:rPr>
      </w:pPr>
      <w:r w:rsidRPr="00C650E4">
        <w:rPr>
          <w:rFonts w:asciiTheme="minorHAnsi" w:hAnsiTheme="minorHAnsi" w:cstheme="minorHAnsi"/>
        </w:rPr>
        <w:t xml:space="preserve">Located on Capitol Hill in Washington, D.C., Credit Union House serves as a national symbol of advocacy, cooperation, and unity within the credit union system. Induction into the Hall of Leaders celebrates individuals whose careers have helped shape the future of the industry and strengthen its mission of </w:t>
      </w:r>
      <w:r>
        <w:rPr>
          <w:rFonts w:asciiTheme="minorHAnsi" w:hAnsiTheme="minorHAnsi" w:cstheme="minorHAnsi"/>
        </w:rPr>
        <w:t>“</w:t>
      </w:r>
      <w:r w:rsidRPr="00C650E4">
        <w:rPr>
          <w:rFonts w:asciiTheme="minorHAnsi" w:hAnsiTheme="minorHAnsi" w:cstheme="minorHAnsi"/>
        </w:rPr>
        <w:t>people helping people.</w:t>
      </w:r>
      <w:r>
        <w:rPr>
          <w:rFonts w:asciiTheme="minorHAnsi" w:hAnsiTheme="minorHAnsi" w:cstheme="minorHAnsi"/>
        </w:rPr>
        <w:t>”</w:t>
      </w:r>
    </w:p>
    <w:p w14:paraId="7AEC7405" w14:textId="77777777" w:rsidR="00EF4D41" w:rsidRPr="002F47B0" w:rsidRDefault="00EF4D41" w:rsidP="00C40C19">
      <w:pPr>
        <w:spacing w:after="160" w:line="278" w:lineRule="auto"/>
        <w:rPr>
          <w:rFonts w:asciiTheme="minorHAnsi" w:hAnsiTheme="minorHAnsi"/>
        </w:rPr>
      </w:pPr>
    </w:p>
    <w:p w14:paraId="135293D8" w14:textId="77777777" w:rsidR="00A373C9" w:rsidRPr="002F47B0" w:rsidRDefault="00A373C9" w:rsidP="00A373C9">
      <w:pPr>
        <w:ind w:right="-90"/>
        <w:jc w:val="center"/>
        <w:rPr>
          <w:rFonts w:asciiTheme="minorHAnsi" w:hAnsiTheme="minorHAnsi"/>
          <w:b/>
          <w:bCs/>
          <w:color w:val="FF9900"/>
          <w:sz w:val="28"/>
          <w:szCs w:val="28"/>
          <w:lang w:val="en-GB"/>
        </w:rPr>
      </w:pPr>
      <w:r w:rsidRPr="002F47B0">
        <w:rPr>
          <w:rFonts w:asciiTheme="minorHAnsi" w:hAnsiTheme="minorHAnsi"/>
          <w:b/>
          <w:bCs/>
          <w:color w:val="FF9900"/>
          <w:sz w:val="28"/>
          <w:szCs w:val="28"/>
          <w:lang w:val="en-GB"/>
        </w:rPr>
        <w:t xml:space="preserve">Helping Members to be </w:t>
      </w:r>
      <w:r w:rsidRPr="002F47B0">
        <w:rPr>
          <w:rFonts w:asciiTheme="minorHAnsi" w:hAnsiTheme="minorHAnsi"/>
          <w:b/>
          <w:bCs/>
          <w:i/>
          <w:iCs/>
          <w:color w:val="FF9900"/>
          <w:sz w:val="28"/>
          <w:szCs w:val="28"/>
          <w:lang w:val="en-GB"/>
        </w:rPr>
        <w:t>Wildly</w:t>
      </w:r>
      <w:r w:rsidRPr="002F47B0">
        <w:rPr>
          <w:rFonts w:asciiTheme="minorHAnsi" w:hAnsiTheme="minorHAnsi"/>
          <w:b/>
          <w:bCs/>
          <w:color w:val="FF9900"/>
          <w:sz w:val="28"/>
          <w:szCs w:val="28"/>
          <w:lang w:val="en-GB"/>
        </w:rPr>
        <w:t xml:space="preserve"> Successful</w:t>
      </w:r>
    </w:p>
    <w:p w14:paraId="42956EB6" w14:textId="77777777" w:rsidR="0012007E" w:rsidRPr="002F47B0" w:rsidRDefault="0012007E" w:rsidP="00A373C9">
      <w:pPr>
        <w:rPr>
          <w:rFonts w:asciiTheme="minorHAnsi" w:hAnsiTheme="minorHAnsi"/>
        </w:rPr>
      </w:pPr>
    </w:p>
    <w:p w14:paraId="7E2742E8" w14:textId="77777777" w:rsidR="00A373C9" w:rsidRPr="002F47B0" w:rsidRDefault="00A373C9" w:rsidP="00A373C9">
      <w:pPr>
        <w:rPr>
          <w:rFonts w:asciiTheme="minorHAnsi" w:hAnsiTheme="minorHAnsi"/>
          <w:b/>
          <w:bCs/>
        </w:rPr>
      </w:pPr>
      <w:r w:rsidRPr="002F47B0">
        <w:rPr>
          <w:rFonts w:asciiTheme="minorHAnsi" w:hAnsiTheme="minorHAnsi"/>
          <w:b/>
          <w:bCs/>
        </w:rPr>
        <w:t>About Corporate Central Credit Union</w:t>
      </w:r>
    </w:p>
    <w:p w14:paraId="5E7E9289" w14:textId="3FE8A8A8" w:rsidR="00C777A5" w:rsidRDefault="00A373C9" w:rsidP="006E68FD">
      <w:pPr>
        <w:rPr>
          <w:rFonts w:asciiTheme="minorHAnsi" w:hAnsiTheme="minorHAnsi"/>
          <w:i/>
          <w:iCs/>
        </w:rPr>
      </w:pPr>
      <w:r w:rsidRPr="002F47B0">
        <w:rPr>
          <w:rFonts w:asciiTheme="minorHAnsi" w:hAnsiTheme="minorHAnsi"/>
          <w:i/>
          <w:iC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2"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2F47B0">
          <w:rPr>
            <w:rStyle w:val="Hyperlink"/>
            <w:rFonts w:asciiTheme="minorHAnsi" w:hAnsiTheme="minorHAnsi"/>
          </w:rPr>
          <w:t>corpcu.com</w:t>
        </w:r>
      </w:hyperlink>
      <w:r w:rsidRPr="002F47B0">
        <w:rPr>
          <w:rFonts w:asciiTheme="minorHAnsi" w:hAnsiTheme="minorHAnsi"/>
          <w:i/>
          <w:iCs/>
        </w:rPr>
        <w:t xml:space="preserve"> to learn more, and follow us on </w:t>
      </w:r>
      <w:hyperlink r:id="rId13" w:tgtFrame="_blank" w:tooltip="https://nam04.safelinks.protection.outlook.com/?url=https%3a%2f%2fwww.linkedin.com%2fcompany%2fcorporate-central-credit-union%2f&amp;data=02%7c01%7corianna.valentine%40corpcu.com%7cdd0891906c18446a015a08d7f84333c2%7c8c98155452aa4e2fb39e7bf6d1dcbc82%7c0%7c0%7c63725" w:history="1">
        <w:r w:rsidRPr="002F47B0">
          <w:rPr>
            <w:rStyle w:val="Hyperlink"/>
            <w:rFonts w:asciiTheme="minorHAnsi" w:hAnsiTheme="minorHAnsi"/>
          </w:rPr>
          <w:t>LinkedIn</w:t>
        </w:r>
      </w:hyperlink>
      <w:r w:rsidRPr="002F47B0">
        <w:rPr>
          <w:rFonts w:asciiTheme="minorHAnsi" w:hAnsiTheme="minorHAnsi"/>
          <w:i/>
          <w:iCs/>
        </w:rPr>
        <w:t xml:space="preserve">, </w:t>
      </w:r>
      <w:hyperlink r:id="rId14"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2F47B0">
          <w:rPr>
            <w:rStyle w:val="Hyperlink"/>
            <w:rFonts w:asciiTheme="minorHAnsi" w:hAnsiTheme="minorHAnsi"/>
          </w:rPr>
          <w:t>Facebook</w:t>
        </w:r>
      </w:hyperlink>
      <w:r w:rsidRPr="002F47B0">
        <w:rPr>
          <w:rFonts w:asciiTheme="minorHAnsi" w:hAnsiTheme="minorHAnsi"/>
          <w:i/>
          <w:iCs/>
        </w:rPr>
        <w:t xml:space="preserve">, and </w:t>
      </w:r>
      <w:hyperlink r:id="rId15"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2F47B0">
          <w:rPr>
            <w:rStyle w:val="Hyperlink"/>
            <w:rFonts w:asciiTheme="minorHAnsi" w:hAnsiTheme="minorHAnsi"/>
          </w:rPr>
          <w:t>YouTube</w:t>
        </w:r>
      </w:hyperlink>
      <w:r w:rsidRPr="002F47B0">
        <w:rPr>
          <w:rFonts w:asciiTheme="minorHAnsi" w:hAnsiTheme="minorHAnsi"/>
          <w:i/>
          <w:iCs/>
        </w:rPr>
        <w:t>.</w:t>
      </w:r>
    </w:p>
    <w:p w14:paraId="38F4BE09" w14:textId="77777777" w:rsidR="009C4D4E" w:rsidRPr="009C4D4E" w:rsidRDefault="009C4D4E" w:rsidP="006E68FD">
      <w:pPr>
        <w:rPr>
          <w:rFonts w:asciiTheme="minorHAnsi" w:hAnsiTheme="minorHAnsi"/>
        </w:rPr>
      </w:pPr>
    </w:p>
    <w:p w14:paraId="415E7378" w14:textId="77777777" w:rsidR="009C4D4E" w:rsidRPr="009C4D4E" w:rsidRDefault="009C4D4E" w:rsidP="006E68FD">
      <w:pPr>
        <w:rPr>
          <w:rFonts w:asciiTheme="minorHAnsi" w:hAnsiTheme="minorHAnsi"/>
        </w:rPr>
      </w:pPr>
    </w:p>
    <w:sectPr w:rsidR="009C4D4E" w:rsidRPr="009C4D4E">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DDA5D" w14:textId="77777777" w:rsidR="00B93CA4" w:rsidRDefault="00B93CA4" w:rsidP="00CB4C9B">
      <w:r>
        <w:separator/>
      </w:r>
    </w:p>
  </w:endnote>
  <w:endnote w:type="continuationSeparator" w:id="0">
    <w:p w14:paraId="28FA7F66" w14:textId="77777777" w:rsidR="00B93CA4" w:rsidRDefault="00B93CA4"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D8D0B" w14:textId="77777777" w:rsidR="004003CA" w:rsidRDefault="004003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565D1" w14:textId="77777777" w:rsidR="00B93CA4" w:rsidRDefault="00B93CA4" w:rsidP="00CB4C9B">
      <w:r>
        <w:separator/>
      </w:r>
    </w:p>
  </w:footnote>
  <w:footnote w:type="continuationSeparator" w:id="0">
    <w:p w14:paraId="02AD7C2D" w14:textId="77777777" w:rsidR="00B93CA4" w:rsidRDefault="00B93CA4"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1774619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78EBB515" w:rsidR="009C7301" w:rsidRDefault="009C730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378E"/>
    <w:multiLevelType w:val="hybridMultilevel"/>
    <w:tmpl w:val="01CC7032"/>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F61208"/>
    <w:multiLevelType w:val="multilevel"/>
    <w:tmpl w:val="BFB6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B0FF4"/>
    <w:multiLevelType w:val="multilevel"/>
    <w:tmpl w:val="51FE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44FBA"/>
    <w:multiLevelType w:val="multilevel"/>
    <w:tmpl w:val="BDC4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8154A3"/>
    <w:multiLevelType w:val="multilevel"/>
    <w:tmpl w:val="93DCE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2C38B2"/>
    <w:multiLevelType w:val="multilevel"/>
    <w:tmpl w:val="650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D1482E"/>
    <w:multiLevelType w:val="hybridMultilevel"/>
    <w:tmpl w:val="8834A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600680"/>
    <w:multiLevelType w:val="hybridMultilevel"/>
    <w:tmpl w:val="0950A02A"/>
    <w:lvl w:ilvl="0" w:tplc="E462071E">
      <w:start w:val="1"/>
      <w:numFmt w:val="bullet"/>
      <w:lvlText w:val=""/>
      <w:lvlJc w:val="left"/>
      <w:pPr>
        <w:ind w:left="1440" w:hanging="360"/>
      </w:pPr>
      <w:rPr>
        <w:rFonts w:ascii="Symbol" w:hAnsi="Symbol"/>
      </w:rPr>
    </w:lvl>
    <w:lvl w:ilvl="1" w:tplc="4E00E520">
      <w:start w:val="1"/>
      <w:numFmt w:val="bullet"/>
      <w:lvlText w:val=""/>
      <w:lvlJc w:val="left"/>
      <w:pPr>
        <w:ind w:left="1440" w:hanging="360"/>
      </w:pPr>
      <w:rPr>
        <w:rFonts w:ascii="Symbol" w:hAnsi="Symbol"/>
      </w:rPr>
    </w:lvl>
    <w:lvl w:ilvl="2" w:tplc="C2AE38E8">
      <w:start w:val="1"/>
      <w:numFmt w:val="bullet"/>
      <w:lvlText w:val=""/>
      <w:lvlJc w:val="left"/>
      <w:pPr>
        <w:ind w:left="1440" w:hanging="360"/>
      </w:pPr>
      <w:rPr>
        <w:rFonts w:ascii="Symbol" w:hAnsi="Symbol"/>
      </w:rPr>
    </w:lvl>
    <w:lvl w:ilvl="3" w:tplc="8E12D226">
      <w:start w:val="1"/>
      <w:numFmt w:val="bullet"/>
      <w:lvlText w:val=""/>
      <w:lvlJc w:val="left"/>
      <w:pPr>
        <w:ind w:left="1440" w:hanging="360"/>
      </w:pPr>
      <w:rPr>
        <w:rFonts w:ascii="Symbol" w:hAnsi="Symbol"/>
      </w:rPr>
    </w:lvl>
    <w:lvl w:ilvl="4" w:tplc="922E9A6C">
      <w:start w:val="1"/>
      <w:numFmt w:val="bullet"/>
      <w:lvlText w:val=""/>
      <w:lvlJc w:val="left"/>
      <w:pPr>
        <w:ind w:left="1440" w:hanging="360"/>
      </w:pPr>
      <w:rPr>
        <w:rFonts w:ascii="Symbol" w:hAnsi="Symbol"/>
      </w:rPr>
    </w:lvl>
    <w:lvl w:ilvl="5" w:tplc="C2E092CE">
      <w:start w:val="1"/>
      <w:numFmt w:val="bullet"/>
      <w:lvlText w:val=""/>
      <w:lvlJc w:val="left"/>
      <w:pPr>
        <w:ind w:left="1440" w:hanging="360"/>
      </w:pPr>
      <w:rPr>
        <w:rFonts w:ascii="Symbol" w:hAnsi="Symbol"/>
      </w:rPr>
    </w:lvl>
    <w:lvl w:ilvl="6" w:tplc="7200E3D6">
      <w:start w:val="1"/>
      <w:numFmt w:val="bullet"/>
      <w:lvlText w:val=""/>
      <w:lvlJc w:val="left"/>
      <w:pPr>
        <w:ind w:left="1440" w:hanging="360"/>
      </w:pPr>
      <w:rPr>
        <w:rFonts w:ascii="Symbol" w:hAnsi="Symbol"/>
      </w:rPr>
    </w:lvl>
    <w:lvl w:ilvl="7" w:tplc="3FDE9D7E">
      <w:start w:val="1"/>
      <w:numFmt w:val="bullet"/>
      <w:lvlText w:val=""/>
      <w:lvlJc w:val="left"/>
      <w:pPr>
        <w:ind w:left="1440" w:hanging="360"/>
      </w:pPr>
      <w:rPr>
        <w:rFonts w:ascii="Symbol" w:hAnsi="Symbol"/>
      </w:rPr>
    </w:lvl>
    <w:lvl w:ilvl="8" w:tplc="9352182E">
      <w:start w:val="1"/>
      <w:numFmt w:val="bullet"/>
      <w:lvlText w:val=""/>
      <w:lvlJc w:val="left"/>
      <w:pPr>
        <w:ind w:left="1440" w:hanging="360"/>
      </w:pPr>
      <w:rPr>
        <w:rFonts w:ascii="Symbol" w:hAnsi="Symbol"/>
      </w:rPr>
    </w:lvl>
  </w:abstractNum>
  <w:abstractNum w:abstractNumId="8" w15:restartNumberingAfterBreak="0">
    <w:nsid w:val="450B7C9D"/>
    <w:multiLevelType w:val="multilevel"/>
    <w:tmpl w:val="BFB4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C86DB9"/>
    <w:multiLevelType w:val="multilevel"/>
    <w:tmpl w:val="39A2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BB1CAB"/>
    <w:multiLevelType w:val="hybridMultilevel"/>
    <w:tmpl w:val="2B248D48"/>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58143184"/>
    <w:multiLevelType w:val="multilevel"/>
    <w:tmpl w:val="B0E25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8E51DC0"/>
    <w:multiLevelType w:val="multilevel"/>
    <w:tmpl w:val="08B2E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DA1FB4"/>
    <w:multiLevelType w:val="multilevel"/>
    <w:tmpl w:val="F7F04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7847B3"/>
    <w:multiLevelType w:val="multilevel"/>
    <w:tmpl w:val="D368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D3758D"/>
    <w:multiLevelType w:val="hybridMultilevel"/>
    <w:tmpl w:val="F0CA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4BD4E5D"/>
    <w:multiLevelType w:val="hybridMultilevel"/>
    <w:tmpl w:val="09C88400"/>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7B6D60DB"/>
    <w:multiLevelType w:val="hybridMultilevel"/>
    <w:tmpl w:val="E7009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46564551">
    <w:abstractNumId w:val="14"/>
  </w:num>
  <w:num w:numId="2" w16cid:durableId="1898397659">
    <w:abstractNumId w:val="5"/>
  </w:num>
  <w:num w:numId="3" w16cid:durableId="309679203">
    <w:abstractNumId w:val="1"/>
  </w:num>
  <w:num w:numId="4" w16cid:durableId="279723194">
    <w:abstractNumId w:val="7"/>
  </w:num>
  <w:num w:numId="5" w16cid:durableId="1981957190">
    <w:abstractNumId w:val="3"/>
  </w:num>
  <w:num w:numId="6" w16cid:durableId="1889292886">
    <w:abstractNumId w:val="3"/>
    <w:lvlOverride w:ilvl="1">
      <w:lvl w:ilvl="1">
        <w:numFmt w:val="bullet"/>
        <w:lvlText w:val=""/>
        <w:lvlJc w:val="left"/>
        <w:pPr>
          <w:tabs>
            <w:tab w:val="num" w:pos="1440"/>
          </w:tabs>
          <w:ind w:left="1440" w:hanging="360"/>
        </w:pPr>
        <w:rPr>
          <w:rFonts w:ascii="Symbol" w:hAnsi="Symbol" w:hint="default"/>
          <w:sz w:val="20"/>
        </w:rPr>
      </w:lvl>
    </w:lvlOverride>
  </w:num>
  <w:num w:numId="7" w16cid:durableId="1006131556">
    <w:abstractNumId w:val="3"/>
    <w:lvlOverride w:ilvl="1">
      <w:lvl w:ilvl="1">
        <w:numFmt w:val="bullet"/>
        <w:lvlText w:val=""/>
        <w:lvlJc w:val="left"/>
        <w:pPr>
          <w:tabs>
            <w:tab w:val="num" w:pos="1440"/>
          </w:tabs>
          <w:ind w:left="1440" w:hanging="360"/>
        </w:pPr>
        <w:rPr>
          <w:rFonts w:ascii="Symbol" w:hAnsi="Symbol" w:hint="default"/>
          <w:sz w:val="20"/>
        </w:rPr>
      </w:lvl>
    </w:lvlOverride>
  </w:num>
  <w:num w:numId="8" w16cid:durableId="272522034">
    <w:abstractNumId w:val="3"/>
    <w:lvlOverride w:ilvl="1">
      <w:lvl w:ilvl="1">
        <w:numFmt w:val="bullet"/>
        <w:lvlText w:val=""/>
        <w:lvlJc w:val="left"/>
        <w:pPr>
          <w:tabs>
            <w:tab w:val="num" w:pos="1440"/>
          </w:tabs>
          <w:ind w:left="1440" w:hanging="360"/>
        </w:pPr>
        <w:rPr>
          <w:rFonts w:ascii="Symbol" w:hAnsi="Symbol" w:hint="default"/>
          <w:sz w:val="20"/>
        </w:rPr>
      </w:lvl>
    </w:lvlOverride>
  </w:num>
  <w:num w:numId="9" w16cid:durableId="76565101">
    <w:abstractNumId w:val="17"/>
  </w:num>
  <w:num w:numId="10" w16cid:durableId="662851511">
    <w:abstractNumId w:val="15"/>
  </w:num>
  <w:num w:numId="11" w16cid:durableId="633683087">
    <w:abstractNumId w:val="2"/>
  </w:num>
  <w:num w:numId="12" w16cid:durableId="1763644014">
    <w:abstractNumId w:val="8"/>
  </w:num>
  <w:num w:numId="13" w16cid:durableId="80491029">
    <w:abstractNumId w:val="0"/>
  </w:num>
  <w:num w:numId="14" w16cid:durableId="324623948">
    <w:abstractNumId w:val="10"/>
  </w:num>
  <w:num w:numId="15" w16cid:durableId="1718317169">
    <w:abstractNumId w:val="16"/>
  </w:num>
  <w:num w:numId="16" w16cid:durableId="2079938465">
    <w:abstractNumId w:val="13"/>
  </w:num>
  <w:num w:numId="17" w16cid:durableId="1853297145">
    <w:abstractNumId w:val="6"/>
  </w:num>
  <w:num w:numId="18" w16cid:durableId="1687635150">
    <w:abstractNumId w:val="9"/>
  </w:num>
  <w:num w:numId="19" w16cid:durableId="915163139">
    <w:abstractNumId w:val="12"/>
  </w:num>
  <w:num w:numId="20" w16cid:durableId="1278607535">
    <w:abstractNumId w:val="4"/>
  </w:num>
  <w:num w:numId="21" w16cid:durableId="25259129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047F5"/>
    <w:rsid w:val="000063B9"/>
    <w:rsid w:val="00012401"/>
    <w:rsid w:val="00012A0F"/>
    <w:rsid w:val="00016F50"/>
    <w:rsid w:val="00021E38"/>
    <w:rsid w:val="00022390"/>
    <w:rsid w:val="000229F1"/>
    <w:rsid w:val="000255FE"/>
    <w:rsid w:val="00025A1F"/>
    <w:rsid w:val="00026187"/>
    <w:rsid w:val="00030BEE"/>
    <w:rsid w:val="00030E05"/>
    <w:rsid w:val="00031036"/>
    <w:rsid w:val="00032BD6"/>
    <w:rsid w:val="00033F90"/>
    <w:rsid w:val="00034E3C"/>
    <w:rsid w:val="00035956"/>
    <w:rsid w:val="0003753B"/>
    <w:rsid w:val="00037A51"/>
    <w:rsid w:val="000411FE"/>
    <w:rsid w:val="00042354"/>
    <w:rsid w:val="0004326C"/>
    <w:rsid w:val="00045B1D"/>
    <w:rsid w:val="00050500"/>
    <w:rsid w:val="00052002"/>
    <w:rsid w:val="000557C3"/>
    <w:rsid w:val="000569E5"/>
    <w:rsid w:val="00063C55"/>
    <w:rsid w:val="000647C3"/>
    <w:rsid w:val="00071517"/>
    <w:rsid w:val="00072C8B"/>
    <w:rsid w:val="00074DD1"/>
    <w:rsid w:val="00076421"/>
    <w:rsid w:val="00077710"/>
    <w:rsid w:val="000860AF"/>
    <w:rsid w:val="0009170E"/>
    <w:rsid w:val="00092234"/>
    <w:rsid w:val="00095732"/>
    <w:rsid w:val="0009684A"/>
    <w:rsid w:val="000A0127"/>
    <w:rsid w:val="000A65C7"/>
    <w:rsid w:val="000B0072"/>
    <w:rsid w:val="000B0211"/>
    <w:rsid w:val="000B045A"/>
    <w:rsid w:val="000B13FD"/>
    <w:rsid w:val="000B2F5A"/>
    <w:rsid w:val="000B386B"/>
    <w:rsid w:val="000B5656"/>
    <w:rsid w:val="000B69AA"/>
    <w:rsid w:val="000C566B"/>
    <w:rsid w:val="000C651B"/>
    <w:rsid w:val="000D1D33"/>
    <w:rsid w:val="000E080E"/>
    <w:rsid w:val="000F1B6F"/>
    <w:rsid w:val="000F271A"/>
    <w:rsid w:val="000F3565"/>
    <w:rsid w:val="000F38D4"/>
    <w:rsid w:val="000F53A1"/>
    <w:rsid w:val="000F7821"/>
    <w:rsid w:val="00100A07"/>
    <w:rsid w:val="0010348D"/>
    <w:rsid w:val="00103869"/>
    <w:rsid w:val="00104410"/>
    <w:rsid w:val="00104D10"/>
    <w:rsid w:val="00107784"/>
    <w:rsid w:val="0010782B"/>
    <w:rsid w:val="00111EA3"/>
    <w:rsid w:val="00113B73"/>
    <w:rsid w:val="0011619E"/>
    <w:rsid w:val="0012007E"/>
    <w:rsid w:val="00121121"/>
    <w:rsid w:val="00121BAB"/>
    <w:rsid w:val="00131A3E"/>
    <w:rsid w:val="00133173"/>
    <w:rsid w:val="00134AAE"/>
    <w:rsid w:val="00136897"/>
    <w:rsid w:val="0014002D"/>
    <w:rsid w:val="00141433"/>
    <w:rsid w:val="00142F0A"/>
    <w:rsid w:val="00143E0A"/>
    <w:rsid w:val="00156EDF"/>
    <w:rsid w:val="00157393"/>
    <w:rsid w:val="00160F4A"/>
    <w:rsid w:val="001611A9"/>
    <w:rsid w:val="00162328"/>
    <w:rsid w:val="001646CB"/>
    <w:rsid w:val="00170863"/>
    <w:rsid w:val="001720D3"/>
    <w:rsid w:val="0017341D"/>
    <w:rsid w:val="00173764"/>
    <w:rsid w:val="00173D76"/>
    <w:rsid w:val="00177EEB"/>
    <w:rsid w:val="00180027"/>
    <w:rsid w:val="00183084"/>
    <w:rsid w:val="001858A3"/>
    <w:rsid w:val="00186D6C"/>
    <w:rsid w:val="00191F57"/>
    <w:rsid w:val="00192336"/>
    <w:rsid w:val="00196646"/>
    <w:rsid w:val="001A0494"/>
    <w:rsid w:val="001A33D9"/>
    <w:rsid w:val="001A3487"/>
    <w:rsid w:val="001A6DBA"/>
    <w:rsid w:val="001A7CCE"/>
    <w:rsid w:val="001B1DD0"/>
    <w:rsid w:val="001B3A6B"/>
    <w:rsid w:val="001B5C2B"/>
    <w:rsid w:val="001B6A3C"/>
    <w:rsid w:val="001C09C1"/>
    <w:rsid w:val="001C1C18"/>
    <w:rsid w:val="001C2FD0"/>
    <w:rsid w:val="001D2711"/>
    <w:rsid w:val="001D30DC"/>
    <w:rsid w:val="001D5B7C"/>
    <w:rsid w:val="001E4728"/>
    <w:rsid w:val="001E5E90"/>
    <w:rsid w:val="001F1E41"/>
    <w:rsid w:val="001F3B11"/>
    <w:rsid w:val="00200964"/>
    <w:rsid w:val="00203A8C"/>
    <w:rsid w:val="002060BE"/>
    <w:rsid w:val="002072C1"/>
    <w:rsid w:val="00214343"/>
    <w:rsid w:val="002206E8"/>
    <w:rsid w:val="00222576"/>
    <w:rsid w:val="00224364"/>
    <w:rsid w:val="00224CC5"/>
    <w:rsid w:val="00224E42"/>
    <w:rsid w:val="002259DB"/>
    <w:rsid w:val="00234EA5"/>
    <w:rsid w:val="00235D3F"/>
    <w:rsid w:val="002407D9"/>
    <w:rsid w:val="0024083C"/>
    <w:rsid w:val="0024140D"/>
    <w:rsid w:val="00242183"/>
    <w:rsid w:val="002430E8"/>
    <w:rsid w:val="002455CE"/>
    <w:rsid w:val="00246163"/>
    <w:rsid w:val="00247E28"/>
    <w:rsid w:val="002537F1"/>
    <w:rsid w:val="00253DE2"/>
    <w:rsid w:val="002549B6"/>
    <w:rsid w:val="0026043A"/>
    <w:rsid w:val="00263EBD"/>
    <w:rsid w:val="0026526D"/>
    <w:rsid w:val="00267393"/>
    <w:rsid w:val="0027124A"/>
    <w:rsid w:val="002733B2"/>
    <w:rsid w:val="00276927"/>
    <w:rsid w:val="002777CB"/>
    <w:rsid w:val="00277CD4"/>
    <w:rsid w:val="00280126"/>
    <w:rsid w:val="00281E62"/>
    <w:rsid w:val="002871EE"/>
    <w:rsid w:val="002936A0"/>
    <w:rsid w:val="0029608B"/>
    <w:rsid w:val="002A0379"/>
    <w:rsid w:val="002A3C10"/>
    <w:rsid w:val="002A5633"/>
    <w:rsid w:val="002A7F86"/>
    <w:rsid w:val="002B0353"/>
    <w:rsid w:val="002B0EDF"/>
    <w:rsid w:val="002B4DED"/>
    <w:rsid w:val="002B7163"/>
    <w:rsid w:val="002C3A62"/>
    <w:rsid w:val="002C5782"/>
    <w:rsid w:val="002C68E3"/>
    <w:rsid w:val="002D07EF"/>
    <w:rsid w:val="002D22CC"/>
    <w:rsid w:val="002D23FD"/>
    <w:rsid w:val="002D2DDA"/>
    <w:rsid w:val="002D5ADE"/>
    <w:rsid w:val="002E04D3"/>
    <w:rsid w:val="002E61F1"/>
    <w:rsid w:val="002E653A"/>
    <w:rsid w:val="002E673E"/>
    <w:rsid w:val="002F19DB"/>
    <w:rsid w:val="002F20B4"/>
    <w:rsid w:val="002F47B0"/>
    <w:rsid w:val="002F571D"/>
    <w:rsid w:val="002F77D7"/>
    <w:rsid w:val="003007F6"/>
    <w:rsid w:val="003100DF"/>
    <w:rsid w:val="003113FF"/>
    <w:rsid w:val="00312DB7"/>
    <w:rsid w:val="003151AD"/>
    <w:rsid w:val="003166C8"/>
    <w:rsid w:val="003170FE"/>
    <w:rsid w:val="00324B1E"/>
    <w:rsid w:val="0032604B"/>
    <w:rsid w:val="00327129"/>
    <w:rsid w:val="00331831"/>
    <w:rsid w:val="00334CAA"/>
    <w:rsid w:val="00335E28"/>
    <w:rsid w:val="00335E56"/>
    <w:rsid w:val="003379D4"/>
    <w:rsid w:val="00337D49"/>
    <w:rsid w:val="00340007"/>
    <w:rsid w:val="00340E65"/>
    <w:rsid w:val="00345D10"/>
    <w:rsid w:val="00347C1D"/>
    <w:rsid w:val="00352F13"/>
    <w:rsid w:val="003571D3"/>
    <w:rsid w:val="00360A9A"/>
    <w:rsid w:val="00360C9E"/>
    <w:rsid w:val="00362DE9"/>
    <w:rsid w:val="003633C3"/>
    <w:rsid w:val="00364740"/>
    <w:rsid w:val="00365A03"/>
    <w:rsid w:val="00366040"/>
    <w:rsid w:val="0037168D"/>
    <w:rsid w:val="00371AFD"/>
    <w:rsid w:val="00372E7C"/>
    <w:rsid w:val="00377E34"/>
    <w:rsid w:val="00380483"/>
    <w:rsid w:val="00380E0F"/>
    <w:rsid w:val="00383D78"/>
    <w:rsid w:val="0038485A"/>
    <w:rsid w:val="003869A7"/>
    <w:rsid w:val="003876F7"/>
    <w:rsid w:val="00387FF5"/>
    <w:rsid w:val="00391C6F"/>
    <w:rsid w:val="00392049"/>
    <w:rsid w:val="003969F5"/>
    <w:rsid w:val="0039703D"/>
    <w:rsid w:val="003A2167"/>
    <w:rsid w:val="003A3431"/>
    <w:rsid w:val="003A4078"/>
    <w:rsid w:val="003A5038"/>
    <w:rsid w:val="003A56AC"/>
    <w:rsid w:val="003A5927"/>
    <w:rsid w:val="003A6539"/>
    <w:rsid w:val="003A7CA5"/>
    <w:rsid w:val="003B1C30"/>
    <w:rsid w:val="003B27BB"/>
    <w:rsid w:val="003B2869"/>
    <w:rsid w:val="003B5B1F"/>
    <w:rsid w:val="003B652E"/>
    <w:rsid w:val="003B7EA0"/>
    <w:rsid w:val="003B7F10"/>
    <w:rsid w:val="003C25B4"/>
    <w:rsid w:val="003C3DEB"/>
    <w:rsid w:val="003C4DEE"/>
    <w:rsid w:val="003C5B4C"/>
    <w:rsid w:val="003C5D67"/>
    <w:rsid w:val="003C6D18"/>
    <w:rsid w:val="003C6E0C"/>
    <w:rsid w:val="003D0CCB"/>
    <w:rsid w:val="003D2448"/>
    <w:rsid w:val="003D2A57"/>
    <w:rsid w:val="003D2F52"/>
    <w:rsid w:val="003D4CA7"/>
    <w:rsid w:val="003D62D8"/>
    <w:rsid w:val="003E0C0A"/>
    <w:rsid w:val="003E1581"/>
    <w:rsid w:val="003E1EC3"/>
    <w:rsid w:val="003E41DB"/>
    <w:rsid w:val="003E7FE6"/>
    <w:rsid w:val="003F3EC4"/>
    <w:rsid w:val="003F4500"/>
    <w:rsid w:val="003F77DD"/>
    <w:rsid w:val="003F7A62"/>
    <w:rsid w:val="004003CA"/>
    <w:rsid w:val="00400E75"/>
    <w:rsid w:val="004010A2"/>
    <w:rsid w:val="00411051"/>
    <w:rsid w:val="0041574E"/>
    <w:rsid w:val="004200C3"/>
    <w:rsid w:val="00420946"/>
    <w:rsid w:val="004223DE"/>
    <w:rsid w:val="00422A57"/>
    <w:rsid w:val="004241C1"/>
    <w:rsid w:val="004315E1"/>
    <w:rsid w:val="004316E0"/>
    <w:rsid w:val="004321E9"/>
    <w:rsid w:val="00432331"/>
    <w:rsid w:val="00433DD9"/>
    <w:rsid w:val="00443695"/>
    <w:rsid w:val="0044444A"/>
    <w:rsid w:val="00445920"/>
    <w:rsid w:val="004474E6"/>
    <w:rsid w:val="00447BF8"/>
    <w:rsid w:val="0046087D"/>
    <w:rsid w:val="00460D3C"/>
    <w:rsid w:val="00462AEC"/>
    <w:rsid w:val="00467805"/>
    <w:rsid w:val="004725B7"/>
    <w:rsid w:val="00472D8B"/>
    <w:rsid w:val="004809D9"/>
    <w:rsid w:val="00483E6E"/>
    <w:rsid w:val="00487B94"/>
    <w:rsid w:val="00490D59"/>
    <w:rsid w:val="0049294C"/>
    <w:rsid w:val="00494821"/>
    <w:rsid w:val="00496F59"/>
    <w:rsid w:val="004A12F7"/>
    <w:rsid w:val="004A3730"/>
    <w:rsid w:val="004A5245"/>
    <w:rsid w:val="004B0982"/>
    <w:rsid w:val="004B426B"/>
    <w:rsid w:val="004B4E48"/>
    <w:rsid w:val="004B509C"/>
    <w:rsid w:val="004B5519"/>
    <w:rsid w:val="004B6F31"/>
    <w:rsid w:val="004B6F8C"/>
    <w:rsid w:val="004C0C3D"/>
    <w:rsid w:val="004C6ECC"/>
    <w:rsid w:val="004C784E"/>
    <w:rsid w:val="004D3EF8"/>
    <w:rsid w:val="004D67D6"/>
    <w:rsid w:val="004D6C46"/>
    <w:rsid w:val="004D7AAB"/>
    <w:rsid w:val="004E1C2A"/>
    <w:rsid w:val="004E4053"/>
    <w:rsid w:val="004E50B6"/>
    <w:rsid w:val="004E6767"/>
    <w:rsid w:val="004E740A"/>
    <w:rsid w:val="004F1AEE"/>
    <w:rsid w:val="004F435C"/>
    <w:rsid w:val="004F6FDA"/>
    <w:rsid w:val="004F7298"/>
    <w:rsid w:val="00502FED"/>
    <w:rsid w:val="00505E6E"/>
    <w:rsid w:val="005066CF"/>
    <w:rsid w:val="00506B3D"/>
    <w:rsid w:val="00507F01"/>
    <w:rsid w:val="00512596"/>
    <w:rsid w:val="00512C54"/>
    <w:rsid w:val="005147BF"/>
    <w:rsid w:val="00520224"/>
    <w:rsid w:val="00522265"/>
    <w:rsid w:val="00522DF0"/>
    <w:rsid w:val="00524F72"/>
    <w:rsid w:val="0052714F"/>
    <w:rsid w:val="00530996"/>
    <w:rsid w:val="00530C06"/>
    <w:rsid w:val="00536300"/>
    <w:rsid w:val="00541CFD"/>
    <w:rsid w:val="0054390E"/>
    <w:rsid w:val="00543C71"/>
    <w:rsid w:val="005467DD"/>
    <w:rsid w:val="00554FF3"/>
    <w:rsid w:val="00556463"/>
    <w:rsid w:val="00560C85"/>
    <w:rsid w:val="00560E12"/>
    <w:rsid w:val="00561AC4"/>
    <w:rsid w:val="005622A6"/>
    <w:rsid w:val="00564B87"/>
    <w:rsid w:val="005658A3"/>
    <w:rsid w:val="00567A6B"/>
    <w:rsid w:val="00570744"/>
    <w:rsid w:val="0057305B"/>
    <w:rsid w:val="00573523"/>
    <w:rsid w:val="00580F7E"/>
    <w:rsid w:val="00582D29"/>
    <w:rsid w:val="00584718"/>
    <w:rsid w:val="00587573"/>
    <w:rsid w:val="005918D5"/>
    <w:rsid w:val="00591B71"/>
    <w:rsid w:val="005935E8"/>
    <w:rsid w:val="005955D9"/>
    <w:rsid w:val="00596293"/>
    <w:rsid w:val="005A2FD0"/>
    <w:rsid w:val="005A7D1A"/>
    <w:rsid w:val="005B016B"/>
    <w:rsid w:val="005B10C6"/>
    <w:rsid w:val="005B128E"/>
    <w:rsid w:val="005B4B14"/>
    <w:rsid w:val="005C301D"/>
    <w:rsid w:val="005C3967"/>
    <w:rsid w:val="005D14AF"/>
    <w:rsid w:val="005D23B7"/>
    <w:rsid w:val="005D26C5"/>
    <w:rsid w:val="005D29B3"/>
    <w:rsid w:val="005D35DB"/>
    <w:rsid w:val="005E1432"/>
    <w:rsid w:val="005E1B3E"/>
    <w:rsid w:val="005E1E9B"/>
    <w:rsid w:val="005E60BA"/>
    <w:rsid w:val="005E7F20"/>
    <w:rsid w:val="005F08FD"/>
    <w:rsid w:val="005F25AB"/>
    <w:rsid w:val="005F2752"/>
    <w:rsid w:val="005F4B89"/>
    <w:rsid w:val="005F4F35"/>
    <w:rsid w:val="00606E4D"/>
    <w:rsid w:val="00614D5B"/>
    <w:rsid w:val="00616BF8"/>
    <w:rsid w:val="0062261A"/>
    <w:rsid w:val="006248EF"/>
    <w:rsid w:val="00631907"/>
    <w:rsid w:val="00631DA2"/>
    <w:rsid w:val="0063262B"/>
    <w:rsid w:val="00633ED6"/>
    <w:rsid w:val="006342FC"/>
    <w:rsid w:val="00634702"/>
    <w:rsid w:val="00635012"/>
    <w:rsid w:val="006379DB"/>
    <w:rsid w:val="006416DA"/>
    <w:rsid w:val="006450E5"/>
    <w:rsid w:val="00646B9D"/>
    <w:rsid w:val="00653A31"/>
    <w:rsid w:val="00654731"/>
    <w:rsid w:val="00656536"/>
    <w:rsid w:val="006606CD"/>
    <w:rsid w:val="0066082D"/>
    <w:rsid w:val="00661F6F"/>
    <w:rsid w:val="00666101"/>
    <w:rsid w:val="00667B50"/>
    <w:rsid w:val="00667DC4"/>
    <w:rsid w:val="006726AC"/>
    <w:rsid w:val="00675C11"/>
    <w:rsid w:val="00677A06"/>
    <w:rsid w:val="00677D68"/>
    <w:rsid w:val="00680CAD"/>
    <w:rsid w:val="00687D98"/>
    <w:rsid w:val="00691606"/>
    <w:rsid w:val="00691A3E"/>
    <w:rsid w:val="00691BF6"/>
    <w:rsid w:val="00692873"/>
    <w:rsid w:val="00696458"/>
    <w:rsid w:val="00697BD2"/>
    <w:rsid w:val="006A1821"/>
    <w:rsid w:val="006A773E"/>
    <w:rsid w:val="006B6105"/>
    <w:rsid w:val="006B7153"/>
    <w:rsid w:val="006B7A13"/>
    <w:rsid w:val="006C4CA2"/>
    <w:rsid w:val="006C5216"/>
    <w:rsid w:val="006C70A7"/>
    <w:rsid w:val="006C7D30"/>
    <w:rsid w:val="006D1965"/>
    <w:rsid w:val="006D257D"/>
    <w:rsid w:val="006D4766"/>
    <w:rsid w:val="006D5D43"/>
    <w:rsid w:val="006D64AC"/>
    <w:rsid w:val="006D6B24"/>
    <w:rsid w:val="006D6B62"/>
    <w:rsid w:val="006E1973"/>
    <w:rsid w:val="006E3230"/>
    <w:rsid w:val="006E44C9"/>
    <w:rsid w:val="006E68FD"/>
    <w:rsid w:val="006E7AEF"/>
    <w:rsid w:val="006F0DF9"/>
    <w:rsid w:val="006F17FF"/>
    <w:rsid w:val="006F575B"/>
    <w:rsid w:val="006F5FCB"/>
    <w:rsid w:val="007010B4"/>
    <w:rsid w:val="00701456"/>
    <w:rsid w:val="00701A12"/>
    <w:rsid w:val="007032A0"/>
    <w:rsid w:val="00704D6A"/>
    <w:rsid w:val="007076C2"/>
    <w:rsid w:val="0071187D"/>
    <w:rsid w:val="00715F84"/>
    <w:rsid w:val="00720205"/>
    <w:rsid w:val="00720A9D"/>
    <w:rsid w:val="00723AB7"/>
    <w:rsid w:val="00723F7D"/>
    <w:rsid w:val="00725C5C"/>
    <w:rsid w:val="00726DD4"/>
    <w:rsid w:val="0073029A"/>
    <w:rsid w:val="00732265"/>
    <w:rsid w:val="00735001"/>
    <w:rsid w:val="00737F94"/>
    <w:rsid w:val="00740F31"/>
    <w:rsid w:val="00743102"/>
    <w:rsid w:val="00745B3C"/>
    <w:rsid w:val="00751FAA"/>
    <w:rsid w:val="00753E4D"/>
    <w:rsid w:val="00754258"/>
    <w:rsid w:val="00754F63"/>
    <w:rsid w:val="00754FBB"/>
    <w:rsid w:val="007572E9"/>
    <w:rsid w:val="00757661"/>
    <w:rsid w:val="00762FE1"/>
    <w:rsid w:val="00766B53"/>
    <w:rsid w:val="00766F2A"/>
    <w:rsid w:val="007676F1"/>
    <w:rsid w:val="00770998"/>
    <w:rsid w:val="007756FB"/>
    <w:rsid w:val="007773BA"/>
    <w:rsid w:val="00783A61"/>
    <w:rsid w:val="007863E0"/>
    <w:rsid w:val="0078722F"/>
    <w:rsid w:val="00790B0A"/>
    <w:rsid w:val="007918BF"/>
    <w:rsid w:val="007921A2"/>
    <w:rsid w:val="00794DB5"/>
    <w:rsid w:val="00794F04"/>
    <w:rsid w:val="007A2C58"/>
    <w:rsid w:val="007A7EB3"/>
    <w:rsid w:val="007B14D0"/>
    <w:rsid w:val="007B19FB"/>
    <w:rsid w:val="007B2B90"/>
    <w:rsid w:val="007B4CD9"/>
    <w:rsid w:val="007B5F5D"/>
    <w:rsid w:val="007B61A6"/>
    <w:rsid w:val="007C2172"/>
    <w:rsid w:val="007C7075"/>
    <w:rsid w:val="007D26B0"/>
    <w:rsid w:val="007D639F"/>
    <w:rsid w:val="007E0C72"/>
    <w:rsid w:val="007E1FA6"/>
    <w:rsid w:val="007E300B"/>
    <w:rsid w:val="007E4EB5"/>
    <w:rsid w:val="007E5BA6"/>
    <w:rsid w:val="007E62E0"/>
    <w:rsid w:val="00802370"/>
    <w:rsid w:val="00804E29"/>
    <w:rsid w:val="00805B2A"/>
    <w:rsid w:val="00806713"/>
    <w:rsid w:val="00811F98"/>
    <w:rsid w:val="00815A9D"/>
    <w:rsid w:val="00820271"/>
    <w:rsid w:val="00821870"/>
    <w:rsid w:val="008247DD"/>
    <w:rsid w:val="00825C3D"/>
    <w:rsid w:val="0082688B"/>
    <w:rsid w:val="00826F9F"/>
    <w:rsid w:val="00836786"/>
    <w:rsid w:val="008368B7"/>
    <w:rsid w:val="00840F09"/>
    <w:rsid w:val="00842F0B"/>
    <w:rsid w:val="00845484"/>
    <w:rsid w:val="00846133"/>
    <w:rsid w:val="00852F5B"/>
    <w:rsid w:val="00853EA9"/>
    <w:rsid w:val="00855BA4"/>
    <w:rsid w:val="00855DD9"/>
    <w:rsid w:val="00860121"/>
    <w:rsid w:val="00860DFD"/>
    <w:rsid w:val="0086224F"/>
    <w:rsid w:val="00864F0C"/>
    <w:rsid w:val="00875DF1"/>
    <w:rsid w:val="0087674B"/>
    <w:rsid w:val="00876B07"/>
    <w:rsid w:val="00876BCC"/>
    <w:rsid w:val="008775FF"/>
    <w:rsid w:val="00881BF5"/>
    <w:rsid w:val="00883783"/>
    <w:rsid w:val="00895CD6"/>
    <w:rsid w:val="008A44AB"/>
    <w:rsid w:val="008A6CB6"/>
    <w:rsid w:val="008A7196"/>
    <w:rsid w:val="008B195F"/>
    <w:rsid w:val="008B297F"/>
    <w:rsid w:val="008C1F27"/>
    <w:rsid w:val="008C3025"/>
    <w:rsid w:val="008C3636"/>
    <w:rsid w:val="008C5A3F"/>
    <w:rsid w:val="008C626F"/>
    <w:rsid w:val="008C6383"/>
    <w:rsid w:val="008C7491"/>
    <w:rsid w:val="008C7ECC"/>
    <w:rsid w:val="008D00D6"/>
    <w:rsid w:val="008D2DCE"/>
    <w:rsid w:val="008D4B64"/>
    <w:rsid w:val="008D7559"/>
    <w:rsid w:val="008D778D"/>
    <w:rsid w:val="008D7CA9"/>
    <w:rsid w:val="008E23E7"/>
    <w:rsid w:val="008E623C"/>
    <w:rsid w:val="008E6251"/>
    <w:rsid w:val="008E6E6A"/>
    <w:rsid w:val="008F01EB"/>
    <w:rsid w:val="008F1244"/>
    <w:rsid w:val="008F1ACE"/>
    <w:rsid w:val="008F25A5"/>
    <w:rsid w:val="008F3483"/>
    <w:rsid w:val="00900FD8"/>
    <w:rsid w:val="009034FB"/>
    <w:rsid w:val="00903632"/>
    <w:rsid w:val="009049B7"/>
    <w:rsid w:val="00910F4B"/>
    <w:rsid w:val="00911008"/>
    <w:rsid w:val="00912374"/>
    <w:rsid w:val="00912554"/>
    <w:rsid w:val="00912C91"/>
    <w:rsid w:val="00917C0B"/>
    <w:rsid w:val="00917EBD"/>
    <w:rsid w:val="0092198F"/>
    <w:rsid w:val="00922440"/>
    <w:rsid w:val="00923502"/>
    <w:rsid w:val="00923C24"/>
    <w:rsid w:val="00925B15"/>
    <w:rsid w:val="00925E92"/>
    <w:rsid w:val="00927020"/>
    <w:rsid w:val="009277C2"/>
    <w:rsid w:val="00930038"/>
    <w:rsid w:val="009301A4"/>
    <w:rsid w:val="009337DE"/>
    <w:rsid w:val="009338B4"/>
    <w:rsid w:val="009406E3"/>
    <w:rsid w:val="00941CB8"/>
    <w:rsid w:val="00943A05"/>
    <w:rsid w:val="00944E37"/>
    <w:rsid w:val="00956C40"/>
    <w:rsid w:val="00966CA4"/>
    <w:rsid w:val="00967F46"/>
    <w:rsid w:val="00976C8F"/>
    <w:rsid w:val="00977470"/>
    <w:rsid w:val="009775A2"/>
    <w:rsid w:val="00980687"/>
    <w:rsid w:val="00984444"/>
    <w:rsid w:val="00986193"/>
    <w:rsid w:val="0098681B"/>
    <w:rsid w:val="00993655"/>
    <w:rsid w:val="0099471E"/>
    <w:rsid w:val="00995E33"/>
    <w:rsid w:val="00996575"/>
    <w:rsid w:val="009A1A20"/>
    <w:rsid w:val="009A2934"/>
    <w:rsid w:val="009A2C64"/>
    <w:rsid w:val="009A498D"/>
    <w:rsid w:val="009A49A3"/>
    <w:rsid w:val="009A4C61"/>
    <w:rsid w:val="009A6933"/>
    <w:rsid w:val="009A9D90"/>
    <w:rsid w:val="009B389E"/>
    <w:rsid w:val="009B7544"/>
    <w:rsid w:val="009C3E7D"/>
    <w:rsid w:val="009C4D4E"/>
    <w:rsid w:val="009C7301"/>
    <w:rsid w:val="009D12AB"/>
    <w:rsid w:val="009D2D35"/>
    <w:rsid w:val="009D4088"/>
    <w:rsid w:val="009D429A"/>
    <w:rsid w:val="009D45A2"/>
    <w:rsid w:val="009D4893"/>
    <w:rsid w:val="009E2D25"/>
    <w:rsid w:val="009E3347"/>
    <w:rsid w:val="009E3C2B"/>
    <w:rsid w:val="009E7CD1"/>
    <w:rsid w:val="009F2B7F"/>
    <w:rsid w:val="009F635E"/>
    <w:rsid w:val="009F6CB9"/>
    <w:rsid w:val="00A00212"/>
    <w:rsid w:val="00A02056"/>
    <w:rsid w:val="00A03315"/>
    <w:rsid w:val="00A07697"/>
    <w:rsid w:val="00A0785C"/>
    <w:rsid w:val="00A11DDF"/>
    <w:rsid w:val="00A129A4"/>
    <w:rsid w:val="00A131E7"/>
    <w:rsid w:val="00A1613F"/>
    <w:rsid w:val="00A1685B"/>
    <w:rsid w:val="00A17C50"/>
    <w:rsid w:val="00A17F4D"/>
    <w:rsid w:val="00A20B01"/>
    <w:rsid w:val="00A21C93"/>
    <w:rsid w:val="00A24329"/>
    <w:rsid w:val="00A24BB6"/>
    <w:rsid w:val="00A27086"/>
    <w:rsid w:val="00A30E4A"/>
    <w:rsid w:val="00A34735"/>
    <w:rsid w:val="00A35601"/>
    <w:rsid w:val="00A373C9"/>
    <w:rsid w:val="00A42430"/>
    <w:rsid w:val="00A43FAA"/>
    <w:rsid w:val="00A46266"/>
    <w:rsid w:val="00A47411"/>
    <w:rsid w:val="00A54620"/>
    <w:rsid w:val="00A60769"/>
    <w:rsid w:val="00A6289F"/>
    <w:rsid w:val="00A62988"/>
    <w:rsid w:val="00A657C5"/>
    <w:rsid w:val="00A67BF4"/>
    <w:rsid w:val="00A701DA"/>
    <w:rsid w:val="00A72B5B"/>
    <w:rsid w:val="00A7499B"/>
    <w:rsid w:val="00A75E76"/>
    <w:rsid w:val="00A76C8D"/>
    <w:rsid w:val="00A77664"/>
    <w:rsid w:val="00A7783A"/>
    <w:rsid w:val="00A81234"/>
    <w:rsid w:val="00A81B5C"/>
    <w:rsid w:val="00A82219"/>
    <w:rsid w:val="00A82E40"/>
    <w:rsid w:val="00A9056E"/>
    <w:rsid w:val="00A90E41"/>
    <w:rsid w:val="00A91DF3"/>
    <w:rsid w:val="00A9315A"/>
    <w:rsid w:val="00A93A96"/>
    <w:rsid w:val="00AA0CA6"/>
    <w:rsid w:val="00AA1019"/>
    <w:rsid w:val="00AA289C"/>
    <w:rsid w:val="00AA4708"/>
    <w:rsid w:val="00AA5A2C"/>
    <w:rsid w:val="00AA5E3D"/>
    <w:rsid w:val="00AA5FF3"/>
    <w:rsid w:val="00AA7CFC"/>
    <w:rsid w:val="00AB3273"/>
    <w:rsid w:val="00AC0EE2"/>
    <w:rsid w:val="00AC1964"/>
    <w:rsid w:val="00AC78B8"/>
    <w:rsid w:val="00AD1508"/>
    <w:rsid w:val="00AD154E"/>
    <w:rsid w:val="00AD4E5D"/>
    <w:rsid w:val="00AE00CF"/>
    <w:rsid w:val="00AE1603"/>
    <w:rsid w:val="00AE1853"/>
    <w:rsid w:val="00AE51E7"/>
    <w:rsid w:val="00AE5C33"/>
    <w:rsid w:val="00AE61BE"/>
    <w:rsid w:val="00AF112D"/>
    <w:rsid w:val="00AF1811"/>
    <w:rsid w:val="00AF1C47"/>
    <w:rsid w:val="00AF3F90"/>
    <w:rsid w:val="00AF63F6"/>
    <w:rsid w:val="00B1500F"/>
    <w:rsid w:val="00B17887"/>
    <w:rsid w:val="00B203F2"/>
    <w:rsid w:val="00B20D42"/>
    <w:rsid w:val="00B20FA3"/>
    <w:rsid w:val="00B23796"/>
    <w:rsid w:val="00B23E12"/>
    <w:rsid w:val="00B25002"/>
    <w:rsid w:val="00B250CF"/>
    <w:rsid w:val="00B2783B"/>
    <w:rsid w:val="00B3244C"/>
    <w:rsid w:val="00B32621"/>
    <w:rsid w:val="00B33726"/>
    <w:rsid w:val="00B41E84"/>
    <w:rsid w:val="00B41F18"/>
    <w:rsid w:val="00B440E5"/>
    <w:rsid w:val="00B44EEF"/>
    <w:rsid w:val="00B452A6"/>
    <w:rsid w:val="00B45C5E"/>
    <w:rsid w:val="00B511D2"/>
    <w:rsid w:val="00B5316A"/>
    <w:rsid w:val="00B54946"/>
    <w:rsid w:val="00B54FD5"/>
    <w:rsid w:val="00B560EE"/>
    <w:rsid w:val="00B57AC7"/>
    <w:rsid w:val="00B60FF6"/>
    <w:rsid w:val="00B61FBC"/>
    <w:rsid w:val="00B62675"/>
    <w:rsid w:val="00B66EB7"/>
    <w:rsid w:val="00B67B76"/>
    <w:rsid w:val="00B67CD3"/>
    <w:rsid w:val="00B70DF4"/>
    <w:rsid w:val="00B7137A"/>
    <w:rsid w:val="00B729A4"/>
    <w:rsid w:val="00B72CDD"/>
    <w:rsid w:val="00B72F49"/>
    <w:rsid w:val="00B73040"/>
    <w:rsid w:val="00B75E30"/>
    <w:rsid w:val="00B80E0D"/>
    <w:rsid w:val="00B8545B"/>
    <w:rsid w:val="00B859A3"/>
    <w:rsid w:val="00B86574"/>
    <w:rsid w:val="00B87BA7"/>
    <w:rsid w:val="00B91522"/>
    <w:rsid w:val="00B93CA4"/>
    <w:rsid w:val="00B94207"/>
    <w:rsid w:val="00B94A5C"/>
    <w:rsid w:val="00B97A0B"/>
    <w:rsid w:val="00BA0955"/>
    <w:rsid w:val="00BA52E2"/>
    <w:rsid w:val="00BA5D1D"/>
    <w:rsid w:val="00BB1F14"/>
    <w:rsid w:val="00BB2419"/>
    <w:rsid w:val="00BB30B2"/>
    <w:rsid w:val="00BB6EDA"/>
    <w:rsid w:val="00BC2F0F"/>
    <w:rsid w:val="00BC5985"/>
    <w:rsid w:val="00BC5E36"/>
    <w:rsid w:val="00BD0375"/>
    <w:rsid w:val="00BD0E20"/>
    <w:rsid w:val="00BD4198"/>
    <w:rsid w:val="00BD472E"/>
    <w:rsid w:val="00BD54B6"/>
    <w:rsid w:val="00BE1195"/>
    <w:rsid w:val="00BE23A4"/>
    <w:rsid w:val="00BE5DE5"/>
    <w:rsid w:val="00BF0ECB"/>
    <w:rsid w:val="00BF297F"/>
    <w:rsid w:val="00BF6D7B"/>
    <w:rsid w:val="00C00502"/>
    <w:rsid w:val="00C013EF"/>
    <w:rsid w:val="00C054CE"/>
    <w:rsid w:val="00C05BA0"/>
    <w:rsid w:val="00C07A90"/>
    <w:rsid w:val="00C10386"/>
    <w:rsid w:val="00C23E77"/>
    <w:rsid w:val="00C31568"/>
    <w:rsid w:val="00C31948"/>
    <w:rsid w:val="00C31C6E"/>
    <w:rsid w:val="00C3341D"/>
    <w:rsid w:val="00C34FB5"/>
    <w:rsid w:val="00C40C19"/>
    <w:rsid w:val="00C40EAD"/>
    <w:rsid w:val="00C4331E"/>
    <w:rsid w:val="00C43F71"/>
    <w:rsid w:val="00C4610F"/>
    <w:rsid w:val="00C50AEA"/>
    <w:rsid w:val="00C5323B"/>
    <w:rsid w:val="00C53656"/>
    <w:rsid w:val="00C53A94"/>
    <w:rsid w:val="00C53AB4"/>
    <w:rsid w:val="00C552B7"/>
    <w:rsid w:val="00C55CF6"/>
    <w:rsid w:val="00C55E3F"/>
    <w:rsid w:val="00C56AC1"/>
    <w:rsid w:val="00C57553"/>
    <w:rsid w:val="00C60909"/>
    <w:rsid w:val="00C61C17"/>
    <w:rsid w:val="00C64B10"/>
    <w:rsid w:val="00C650E4"/>
    <w:rsid w:val="00C67570"/>
    <w:rsid w:val="00C67E6E"/>
    <w:rsid w:val="00C67F5E"/>
    <w:rsid w:val="00C712EF"/>
    <w:rsid w:val="00C777A5"/>
    <w:rsid w:val="00C83111"/>
    <w:rsid w:val="00C83B25"/>
    <w:rsid w:val="00C8438F"/>
    <w:rsid w:val="00C9088E"/>
    <w:rsid w:val="00C90BE0"/>
    <w:rsid w:val="00C91F3A"/>
    <w:rsid w:val="00C92471"/>
    <w:rsid w:val="00C93390"/>
    <w:rsid w:val="00C935BB"/>
    <w:rsid w:val="00C9362D"/>
    <w:rsid w:val="00C9706C"/>
    <w:rsid w:val="00C97B01"/>
    <w:rsid w:val="00CA2A76"/>
    <w:rsid w:val="00CA6350"/>
    <w:rsid w:val="00CA6BC6"/>
    <w:rsid w:val="00CB0287"/>
    <w:rsid w:val="00CB2DF6"/>
    <w:rsid w:val="00CB3E31"/>
    <w:rsid w:val="00CB4C9B"/>
    <w:rsid w:val="00CB51EF"/>
    <w:rsid w:val="00CB5444"/>
    <w:rsid w:val="00CB5D02"/>
    <w:rsid w:val="00CB620E"/>
    <w:rsid w:val="00CB6428"/>
    <w:rsid w:val="00CB64F7"/>
    <w:rsid w:val="00CC0490"/>
    <w:rsid w:val="00CC1648"/>
    <w:rsid w:val="00CC3D61"/>
    <w:rsid w:val="00CD247D"/>
    <w:rsid w:val="00CD3D51"/>
    <w:rsid w:val="00CE1E03"/>
    <w:rsid w:val="00CE44CD"/>
    <w:rsid w:val="00CE7E48"/>
    <w:rsid w:val="00CF0D95"/>
    <w:rsid w:val="00CF1B07"/>
    <w:rsid w:val="00CF1E46"/>
    <w:rsid w:val="00CF4907"/>
    <w:rsid w:val="00CF791F"/>
    <w:rsid w:val="00CF7939"/>
    <w:rsid w:val="00D14468"/>
    <w:rsid w:val="00D15B5D"/>
    <w:rsid w:val="00D1688C"/>
    <w:rsid w:val="00D16E57"/>
    <w:rsid w:val="00D17B47"/>
    <w:rsid w:val="00D17B8F"/>
    <w:rsid w:val="00D255D6"/>
    <w:rsid w:val="00D26154"/>
    <w:rsid w:val="00D274CE"/>
    <w:rsid w:val="00D27F78"/>
    <w:rsid w:val="00D304B4"/>
    <w:rsid w:val="00D30860"/>
    <w:rsid w:val="00D41519"/>
    <w:rsid w:val="00D41CED"/>
    <w:rsid w:val="00D44B17"/>
    <w:rsid w:val="00D44BCD"/>
    <w:rsid w:val="00D44BF4"/>
    <w:rsid w:val="00D500F1"/>
    <w:rsid w:val="00D51E01"/>
    <w:rsid w:val="00D53BFE"/>
    <w:rsid w:val="00D603A9"/>
    <w:rsid w:val="00D60596"/>
    <w:rsid w:val="00D66699"/>
    <w:rsid w:val="00D6679C"/>
    <w:rsid w:val="00D67851"/>
    <w:rsid w:val="00D7389B"/>
    <w:rsid w:val="00D7392B"/>
    <w:rsid w:val="00D8084B"/>
    <w:rsid w:val="00D83B6D"/>
    <w:rsid w:val="00D84CD8"/>
    <w:rsid w:val="00D907CB"/>
    <w:rsid w:val="00D91796"/>
    <w:rsid w:val="00D92805"/>
    <w:rsid w:val="00DA0128"/>
    <w:rsid w:val="00DA0C25"/>
    <w:rsid w:val="00DA0EB8"/>
    <w:rsid w:val="00DA24F3"/>
    <w:rsid w:val="00DA41AE"/>
    <w:rsid w:val="00DA5A43"/>
    <w:rsid w:val="00DB2B69"/>
    <w:rsid w:val="00DB408C"/>
    <w:rsid w:val="00DB4107"/>
    <w:rsid w:val="00DB724B"/>
    <w:rsid w:val="00DC2547"/>
    <w:rsid w:val="00DC5074"/>
    <w:rsid w:val="00DC5E73"/>
    <w:rsid w:val="00DD38FE"/>
    <w:rsid w:val="00DE20B0"/>
    <w:rsid w:val="00DE2256"/>
    <w:rsid w:val="00DF07F5"/>
    <w:rsid w:val="00DF1025"/>
    <w:rsid w:val="00DF1581"/>
    <w:rsid w:val="00DF1913"/>
    <w:rsid w:val="00DF26CF"/>
    <w:rsid w:val="00DF5341"/>
    <w:rsid w:val="00DF5C0F"/>
    <w:rsid w:val="00DF5DF9"/>
    <w:rsid w:val="00DF67DA"/>
    <w:rsid w:val="00E04956"/>
    <w:rsid w:val="00E055A2"/>
    <w:rsid w:val="00E06BAE"/>
    <w:rsid w:val="00E14C0C"/>
    <w:rsid w:val="00E16784"/>
    <w:rsid w:val="00E20C20"/>
    <w:rsid w:val="00E21F0C"/>
    <w:rsid w:val="00E237F4"/>
    <w:rsid w:val="00E25225"/>
    <w:rsid w:val="00E25C33"/>
    <w:rsid w:val="00E26255"/>
    <w:rsid w:val="00E35EDC"/>
    <w:rsid w:val="00E41014"/>
    <w:rsid w:val="00E42EA8"/>
    <w:rsid w:val="00E56581"/>
    <w:rsid w:val="00E62A41"/>
    <w:rsid w:val="00E63A36"/>
    <w:rsid w:val="00E677AB"/>
    <w:rsid w:val="00E70DFA"/>
    <w:rsid w:val="00E72716"/>
    <w:rsid w:val="00E72B36"/>
    <w:rsid w:val="00E72EE9"/>
    <w:rsid w:val="00E73DE5"/>
    <w:rsid w:val="00E75E0E"/>
    <w:rsid w:val="00E7618B"/>
    <w:rsid w:val="00E816CC"/>
    <w:rsid w:val="00E81E86"/>
    <w:rsid w:val="00E83CA5"/>
    <w:rsid w:val="00E87D5F"/>
    <w:rsid w:val="00E9220C"/>
    <w:rsid w:val="00E95842"/>
    <w:rsid w:val="00E97841"/>
    <w:rsid w:val="00EA5A76"/>
    <w:rsid w:val="00EA5D1F"/>
    <w:rsid w:val="00EB1520"/>
    <w:rsid w:val="00EB231D"/>
    <w:rsid w:val="00EB2F5D"/>
    <w:rsid w:val="00EB346E"/>
    <w:rsid w:val="00EB3810"/>
    <w:rsid w:val="00EB3C44"/>
    <w:rsid w:val="00EB3D51"/>
    <w:rsid w:val="00EB52B6"/>
    <w:rsid w:val="00EB5450"/>
    <w:rsid w:val="00EC1C48"/>
    <w:rsid w:val="00EC40D5"/>
    <w:rsid w:val="00EC6409"/>
    <w:rsid w:val="00ED3239"/>
    <w:rsid w:val="00ED51FD"/>
    <w:rsid w:val="00ED78DA"/>
    <w:rsid w:val="00EE2354"/>
    <w:rsid w:val="00EE2FAE"/>
    <w:rsid w:val="00EE55FA"/>
    <w:rsid w:val="00EE5FB4"/>
    <w:rsid w:val="00EF30CD"/>
    <w:rsid w:val="00EF4D41"/>
    <w:rsid w:val="00EF6813"/>
    <w:rsid w:val="00EF7A22"/>
    <w:rsid w:val="00F00112"/>
    <w:rsid w:val="00F02981"/>
    <w:rsid w:val="00F0485B"/>
    <w:rsid w:val="00F10FC3"/>
    <w:rsid w:val="00F13F82"/>
    <w:rsid w:val="00F14327"/>
    <w:rsid w:val="00F14860"/>
    <w:rsid w:val="00F17C3B"/>
    <w:rsid w:val="00F211B6"/>
    <w:rsid w:val="00F219B2"/>
    <w:rsid w:val="00F220F5"/>
    <w:rsid w:val="00F22CAF"/>
    <w:rsid w:val="00F23532"/>
    <w:rsid w:val="00F256B7"/>
    <w:rsid w:val="00F27089"/>
    <w:rsid w:val="00F314E1"/>
    <w:rsid w:val="00F3200B"/>
    <w:rsid w:val="00F3443C"/>
    <w:rsid w:val="00F34DB8"/>
    <w:rsid w:val="00F353EA"/>
    <w:rsid w:val="00F37332"/>
    <w:rsid w:val="00F41ED6"/>
    <w:rsid w:val="00F45648"/>
    <w:rsid w:val="00F457F8"/>
    <w:rsid w:val="00F46C80"/>
    <w:rsid w:val="00F46C89"/>
    <w:rsid w:val="00F4764E"/>
    <w:rsid w:val="00F522FD"/>
    <w:rsid w:val="00F53531"/>
    <w:rsid w:val="00F53BFD"/>
    <w:rsid w:val="00F54ADF"/>
    <w:rsid w:val="00F564D1"/>
    <w:rsid w:val="00F56BD0"/>
    <w:rsid w:val="00F56C5D"/>
    <w:rsid w:val="00F57728"/>
    <w:rsid w:val="00F6046B"/>
    <w:rsid w:val="00F627BF"/>
    <w:rsid w:val="00F6286C"/>
    <w:rsid w:val="00F6381E"/>
    <w:rsid w:val="00F67983"/>
    <w:rsid w:val="00F708F2"/>
    <w:rsid w:val="00F70B34"/>
    <w:rsid w:val="00F81B02"/>
    <w:rsid w:val="00F857D7"/>
    <w:rsid w:val="00F85867"/>
    <w:rsid w:val="00F87E25"/>
    <w:rsid w:val="00F90E37"/>
    <w:rsid w:val="00F913DA"/>
    <w:rsid w:val="00F9242F"/>
    <w:rsid w:val="00F939CB"/>
    <w:rsid w:val="00F95335"/>
    <w:rsid w:val="00F97016"/>
    <w:rsid w:val="00FA3092"/>
    <w:rsid w:val="00FA7A1C"/>
    <w:rsid w:val="00FA7EB2"/>
    <w:rsid w:val="00FB25ED"/>
    <w:rsid w:val="00FB7456"/>
    <w:rsid w:val="00FC0AEB"/>
    <w:rsid w:val="00FC598D"/>
    <w:rsid w:val="00FC5EFB"/>
    <w:rsid w:val="00FC60C4"/>
    <w:rsid w:val="00FD1E8E"/>
    <w:rsid w:val="00FD367E"/>
    <w:rsid w:val="00FD4618"/>
    <w:rsid w:val="00FD553B"/>
    <w:rsid w:val="00FE3F13"/>
    <w:rsid w:val="00FE7942"/>
    <w:rsid w:val="00FF0B6F"/>
    <w:rsid w:val="00FF535F"/>
    <w:rsid w:val="02764DD0"/>
    <w:rsid w:val="06911037"/>
    <w:rsid w:val="0A2AEAA4"/>
    <w:rsid w:val="0B666D37"/>
    <w:rsid w:val="0CA0608C"/>
    <w:rsid w:val="0D3A009B"/>
    <w:rsid w:val="0D8D3A47"/>
    <w:rsid w:val="0DF09E7E"/>
    <w:rsid w:val="0F685776"/>
    <w:rsid w:val="108252DB"/>
    <w:rsid w:val="11E747C7"/>
    <w:rsid w:val="14CCC78B"/>
    <w:rsid w:val="16F408FD"/>
    <w:rsid w:val="1B35105B"/>
    <w:rsid w:val="1C1323ED"/>
    <w:rsid w:val="1C38D27C"/>
    <w:rsid w:val="1E65DF6D"/>
    <w:rsid w:val="213D7958"/>
    <w:rsid w:val="221BD344"/>
    <w:rsid w:val="249DF745"/>
    <w:rsid w:val="24E31949"/>
    <w:rsid w:val="261C6CC5"/>
    <w:rsid w:val="27E0C179"/>
    <w:rsid w:val="2C1DC3DC"/>
    <w:rsid w:val="31A67544"/>
    <w:rsid w:val="31E05DC7"/>
    <w:rsid w:val="320CFD30"/>
    <w:rsid w:val="34C6F836"/>
    <w:rsid w:val="3B519E35"/>
    <w:rsid w:val="3DAD37B5"/>
    <w:rsid w:val="4029420D"/>
    <w:rsid w:val="403FDA7B"/>
    <w:rsid w:val="420DEE99"/>
    <w:rsid w:val="42AFA596"/>
    <w:rsid w:val="446CC49F"/>
    <w:rsid w:val="448698CB"/>
    <w:rsid w:val="468B0C35"/>
    <w:rsid w:val="46C09C91"/>
    <w:rsid w:val="47352B85"/>
    <w:rsid w:val="4BE974AA"/>
    <w:rsid w:val="4D413B74"/>
    <w:rsid w:val="4F50C897"/>
    <w:rsid w:val="4F7DCACB"/>
    <w:rsid w:val="517D3714"/>
    <w:rsid w:val="5329866B"/>
    <w:rsid w:val="53BACFF6"/>
    <w:rsid w:val="56C9D047"/>
    <w:rsid w:val="5AF9AFB4"/>
    <w:rsid w:val="5E171072"/>
    <w:rsid w:val="65343AE5"/>
    <w:rsid w:val="658CAB7A"/>
    <w:rsid w:val="65E5582F"/>
    <w:rsid w:val="69FA777E"/>
    <w:rsid w:val="6BFDC13E"/>
    <w:rsid w:val="6D72879E"/>
    <w:rsid w:val="6FD0E00F"/>
    <w:rsid w:val="70A4738E"/>
    <w:rsid w:val="70D0D182"/>
    <w:rsid w:val="7282E5A7"/>
    <w:rsid w:val="728FB103"/>
    <w:rsid w:val="7332D823"/>
    <w:rsid w:val="7855ECED"/>
    <w:rsid w:val="797B8B8B"/>
    <w:rsid w:val="7A6953B7"/>
    <w:rsid w:val="7BC0E95C"/>
    <w:rsid w:val="7C459174"/>
    <w:rsid w:val="7CBB1432"/>
    <w:rsid w:val="7DC20633"/>
    <w:rsid w:val="7DCB0520"/>
    <w:rsid w:val="7F268D6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C88A376F-FD53-4A92-B633-0753DE236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 w:type="paragraph" w:styleId="Caption">
    <w:name w:val="caption"/>
    <w:basedOn w:val="Normal"/>
    <w:next w:val="Normal"/>
    <w:unhideWhenUsed/>
    <w:qFormat/>
    <w:rsid w:val="0062261A"/>
    <w:pPr>
      <w:spacing w:after="200"/>
    </w:pPr>
    <w:rPr>
      <w:rFonts w:ascii="Times New Roman" w:eastAsia="Times New Roman" w:hAnsi="Times New Roman" w:cs="Times New Roman"/>
      <w:i/>
      <w:iCs/>
      <w:color w:val="0E2841" w:themeColor="text2"/>
      <w:sz w:val="18"/>
      <w:szCs w:val="18"/>
    </w:rPr>
  </w:style>
  <w:style w:type="paragraph" w:styleId="Revision">
    <w:name w:val="Revision"/>
    <w:hidden/>
    <w:uiPriority w:val="99"/>
    <w:semiHidden/>
    <w:rsid w:val="00CF0D95"/>
    <w:pPr>
      <w:spacing w:after="0" w:line="240" w:lineRule="auto"/>
    </w:pPr>
    <w:rPr>
      <w:rFonts w:ascii="Calibri" w:eastAsia="Calibri" w:hAnsi="Calibri" w:cs="Calibri"/>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10" Type="http://schemas.openxmlformats.org/officeDocument/2006/relationships/image" Target="media/image1.jp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a8d7d6f4ebcc113b01e06b33cbfd40d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369f2148f49a12b4f11371b612abad8f"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4F472AF-2DA3-4E0D-AD07-7D0AD6619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3.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1</TotalTime>
  <Pages>2</Pages>
  <Words>898</Words>
  <Characters>5123</Characters>
  <Application>Microsoft Office Word</Application>
  <DocSecurity>0</DocSecurity>
  <Lines>42</Lines>
  <Paragraphs>12</Paragraphs>
  <ScaleCrop>false</ScaleCrop>
  <Company/>
  <LinksUpToDate>false</LinksUpToDate>
  <CharactersWithSpaces>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cp:lastPrinted>2026-01-08T09:45:00Z</cp:lastPrinted>
  <dcterms:created xsi:type="dcterms:W3CDTF">2026-05-18T16:33:00Z</dcterms:created>
  <dcterms:modified xsi:type="dcterms:W3CDTF">2026-05-18T16:37:00Z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